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47745" w14:textId="0EC6E115" w:rsidR="00AF1F83" w:rsidRPr="0091400E" w:rsidRDefault="00354BBA" w:rsidP="0091400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2A0A9B" wp14:editId="6CF4EE88">
                <wp:simplePos x="0" y="0"/>
                <wp:positionH relativeFrom="page">
                  <wp:posOffset>5181600</wp:posOffset>
                </wp:positionH>
                <wp:positionV relativeFrom="page">
                  <wp:posOffset>9525</wp:posOffset>
                </wp:positionV>
                <wp:extent cx="2372360" cy="1586865"/>
                <wp:effectExtent l="0" t="0" r="8890" b="0"/>
                <wp:wrapSquare wrapText="bothSides"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2360" cy="158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4B0349" w14:textId="77777777" w:rsidR="00AF5159" w:rsidRDefault="00AF5159" w:rsidP="00327A85"/>
                          <w:p w14:paraId="5A5AB8BE" w14:textId="290A9CB3" w:rsidR="00AF5159" w:rsidRPr="00DA06EE" w:rsidRDefault="00595AE8" w:rsidP="00595AE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2A4A55" wp14:editId="4C726769">
                                  <wp:extent cx="817245" cy="1078865"/>
                                  <wp:effectExtent l="0" t="0" r="1905" b="6985"/>
                                  <wp:docPr id="14" name="Kép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Kép 14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7245" cy="10788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A0A9B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408pt;margin-top:.75pt;width:186.8pt;height:124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" stroked="f">
                <v:textbox>
                  <w:txbxContent>
                    <w:p w14:paraId="794B0349" w14:textId="77777777" w:rsidR="00AF5159" w:rsidRDefault="00AF5159" w:rsidP="00327A85"/>
                    <w:p w14:paraId="5A5AB8BE" w14:textId="290A9CB3" w:rsidR="00AF5159" w:rsidRPr="00DA06EE" w:rsidRDefault="00595AE8" w:rsidP="00595AE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72A4A55" wp14:editId="4C726769">
                            <wp:extent cx="817245" cy="1078865"/>
                            <wp:effectExtent l="0" t="0" r="1905" b="6985"/>
                            <wp:docPr id="14" name="Kép 1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Kép 14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7245" cy="10788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19105761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2F4D864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61E37FE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056BF92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B003C00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0A9E7F" w14:textId="77777777" w:rsidR="00FD1348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HELYI TÁMOGATÁSI KÉRELEM </w:t>
      </w:r>
      <w:r w:rsidR="002B2BC4" w:rsidRPr="0091400E">
        <w:rPr>
          <w:rFonts w:ascii="Arial" w:hAnsi="Arial" w:cs="Arial"/>
          <w:b/>
          <w:bCs/>
          <w:sz w:val="20"/>
          <w:szCs w:val="20"/>
        </w:rPr>
        <w:t>ADATLAP</w:t>
      </w:r>
    </w:p>
    <w:p w14:paraId="296F4774" w14:textId="77777777" w:rsidR="00FD1348" w:rsidRPr="0091400E" w:rsidRDefault="00FD1348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D14F466" w14:textId="2524F22C" w:rsidR="00956682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HACS neve:</w:t>
      </w:r>
      <w:r w:rsidR="003769D1" w:rsidRPr="003769D1">
        <w:rPr>
          <w:rFonts w:ascii="Arial" w:hAnsi="Arial" w:cs="Arial"/>
          <w:b/>
          <w:bCs/>
          <w:sz w:val="20"/>
          <w:szCs w:val="20"/>
        </w:rPr>
        <w:t xml:space="preserve"> </w:t>
      </w:r>
      <w:r w:rsidR="003769D1">
        <w:rPr>
          <w:rFonts w:ascii="Arial" w:hAnsi="Arial" w:cs="Arial"/>
          <w:b/>
          <w:bCs/>
          <w:sz w:val="20"/>
          <w:szCs w:val="20"/>
        </w:rPr>
        <w:t>Gyomaendrődi Helyi Közösség</w:t>
      </w:r>
    </w:p>
    <w:p w14:paraId="17F0BCEE" w14:textId="35306217" w:rsidR="00F4610E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 címe</w:t>
      </w:r>
      <w:r w:rsidR="00F4610E" w:rsidRPr="0091400E">
        <w:rPr>
          <w:rFonts w:ascii="Arial" w:hAnsi="Arial" w:cs="Arial"/>
          <w:b/>
          <w:bCs/>
          <w:sz w:val="20"/>
          <w:szCs w:val="20"/>
        </w:rPr>
        <w:t>:</w:t>
      </w:r>
      <w:bookmarkStart w:id="0" w:name="_Hlk524936255"/>
      <w:r w:rsidR="003769D1" w:rsidRPr="003769D1">
        <w:rPr>
          <w:rFonts w:cs="Arial"/>
          <w:b/>
          <w:i/>
          <w:color w:val="000000" w:themeColor="text1"/>
          <w:sz w:val="28"/>
          <w:szCs w:val="28"/>
        </w:rPr>
        <w:t xml:space="preserve"> </w:t>
      </w:r>
      <w:r w:rsidR="003769D1" w:rsidRPr="00F1156F">
        <w:rPr>
          <w:rFonts w:cs="Arial"/>
          <w:b/>
          <w:i/>
          <w:color w:val="000000" w:themeColor="text1"/>
          <w:sz w:val="28"/>
          <w:szCs w:val="28"/>
        </w:rPr>
        <w:t xml:space="preserve">Társadalmi </w:t>
      </w:r>
      <w:r w:rsidR="003769D1">
        <w:rPr>
          <w:rFonts w:cs="Arial"/>
          <w:b/>
          <w:i/>
          <w:color w:val="000000" w:themeColor="text1"/>
          <w:sz w:val="28"/>
          <w:szCs w:val="28"/>
        </w:rPr>
        <w:t>t</w:t>
      </w:r>
      <w:r w:rsidR="003769D1" w:rsidRPr="00F1156F">
        <w:rPr>
          <w:rFonts w:cs="Arial"/>
          <w:b/>
          <w:i/>
          <w:color w:val="000000" w:themeColor="text1"/>
          <w:sz w:val="28"/>
          <w:szCs w:val="28"/>
        </w:rPr>
        <w:t>udatosság és közösségi kompetenciafejlesztés</w:t>
      </w:r>
      <w:r w:rsidR="003769D1">
        <w:rPr>
          <w:rFonts w:cs="Arial"/>
          <w:b/>
          <w:i/>
          <w:color w:val="000000" w:themeColor="text1"/>
          <w:sz w:val="28"/>
          <w:szCs w:val="28"/>
        </w:rPr>
        <w:t>hez</w:t>
      </w:r>
      <w:r w:rsidR="003769D1" w:rsidRPr="00F1156F">
        <w:rPr>
          <w:rFonts w:cs="Arial"/>
          <w:b/>
          <w:i/>
          <w:color w:val="000000" w:themeColor="text1"/>
          <w:sz w:val="28"/>
          <w:szCs w:val="28"/>
        </w:rPr>
        <w:t xml:space="preserve"> valamint </w:t>
      </w:r>
      <w:r w:rsidR="003769D1" w:rsidRPr="00A21F08">
        <w:rPr>
          <w:rFonts w:cs="Arial"/>
          <w:b/>
          <w:i/>
          <w:color w:val="000000" w:themeColor="text1"/>
          <w:sz w:val="28"/>
          <w:szCs w:val="28"/>
        </w:rPr>
        <w:t>kulturális és művészeti közösségépítő tevékenységek</w:t>
      </w:r>
      <w:r w:rsidR="003769D1">
        <w:rPr>
          <w:rFonts w:cs="Arial"/>
          <w:b/>
          <w:i/>
          <w:color w:val="000000" w:themeColor="text1"/>
          <w:sz w:val="28"/>
          <w:szCs w:val="28"/>
        </w:rPr>
        <w:t>hez kapcsolód</w:t>
      </w:r>
      <w:r w:rsidR="003769D1">
        <w:rPr>
          <w:rFonts w:cs="Arial"/>
          <w:b/>
          <w:i/>
          <w:color w:val="000000" w:themeColor="text1"/>
          <w:sz w:val="28"/>
          <w:szCs w:val="28"/>
        </w:rPr>
        <w:t>ó</w:t>
      </w:r>
      <w:r w:rsidR="003769D1">
        <w:rPr>
          <w:rFonts w:cs="Arial"/>
          <w:b/>
          <w:i/>
          <w:color w:val="000000" w:themeColor="text1"/>
          <w:sz w:val="28"/>
          <w:szCs w:val="28"/>
        </w:rPr>
        <w:t xml:space="preserve"> eszközbeszerzés</w:t>
      </w:r>
      <w:bookmarkEnd w:id="0"/>
    </w:p>
    <w:p w14:paraId="44DEC7E6" w14:textId="77777777" w:rsidR="003769D1" w:rsidRPr="00F1156F" w:rsidRDefault="00F4610E" w:rsidP="003769D1">
      <w:pPr>
        <w:jc w:val="center"/>
        <w:rPr>
          <w:rFonts w:cs="Arial"/>
          <w:b/>
          <w:i/>
          <w:color w:val="000000" w:themeColor="text1"/>
          <w:sz w:val="28"/>
          <w:szCs w:val="28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</w:t>
      </w:r>
      <w:r w:rsidR="00A03A75" w:rsidRPr="0091400E">
        <w:rPr>
          <w:rFonts w:ascii="Arial" w:hAnsi="Arial" w:cs="Arial"/>
          <w:b/>
          <w:bCs/>
          <w:sz w:val="20"/>
          <w:szCs w:val="20"/>
        </w:rPr>
        <w:t xml:space="preserve"> száma: </w:t>
      </w:r>
      <w:r w:rsidR="003769D1" w:rsidRPr="00F1156F">
        <w:rPr>
          <w:rFonts w:cs="Arial"/>
          <w:b/>
          <w:i/>
          <w:color w:val="000000" w:themeColor="text1"/>
          <w:sz w:val="28"/>
          <w:szCs w:val="28"/>
        </w:rPr>
        <w:t>TOP-7.1.1-16-H-012-3</w:t>
      </w:r>
    </w:p>
    <w:p w14:paraId="098CC211" w14:textId="77777777" w:rsidR="00FD1348" w:rsidRPr="0091400E" w:rsidRDefault="00FD1348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7FDC437" w14:textId="77777777" w:rsidR="00956682" w:rsidRPr="0091400E" w:rsidRDefault="00956682" w:rsidP="0091400E">
      <w:pPr>
        <w:rPr>
          <w:rFonts w:ascii="Arial" w:hAnsi="Arial" w:cs="Arial"/>
          <w:sz w:val="20"/>
          <w:szCs w:val="20"/>
        </w:rPr>
      </w:pPr>
    </w:p>
    <w:p w14:paraId="5D5D5B1A" w14:textId="77777777" w:rsidR="00FD1348" w:rsidRPr="0091400E" w:rsidRDefault="00DA06EE" w:rsidP="0091400E">
      <w:pPr>
        <w:pStyle w:val="Cmsor1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Támogatást igénylő</w:t>
      </w:r>
      <w:r w:rsidR="00240A4A" w:rsidRPr="0091400E">
        <w:rPr>
          <w:rFonts w:ascii="Arial" w:hAnsi="Arial" w:cs="Arial"/>
          <w:sz w:val="20"/>
          <w:szCs w:val="20"/>
        </w:rPr>
        <w:t xml:space="preserve"> adatai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823"/>
        <w:gridCol w:w="5862"/>
      </w:tblGrid>
      <w:tr w:rsidR="00FD1348" w:rsidRPr="0091400E" w14:paraId="716819F4" w14:textId="77777777" w:rsidTr="002670B9">
        <w:trPr>
          <w:trHeight w:val="188"/>
        </w:trPr>
        <w:tc>
          <w:tcPr>
            <w:tcW w:w="3823" w:type="dxa"/>
            <w:shd w:val="clear" w:color="auto" w:fill="E6E6E6"/>
          </w:tcPr>
          <w:p w14:paraId="617CEEA7" w14:textId="77777777" w:rsidR="00FD1348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Támogatást igénylő t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eljes n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v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10DC6053" w14:textId="77777777" w:rsidR="00FD1348" w:rsidRPr="0091400E" w:rsidRDefault="00FD1348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3A75" w:rsidRPr="0091400E" w14:paraId="3093722C" w14:textId="77777777" w:rsidTr="002670B9">
        <w:trPr>
          <w:trHeight w:val="188"/>
        </w:trPr>
        <w:tc>
          <w:tcPr>
            <w:tcW w:w="3823" w:type="dxa"/>
            <w:shd w:val="clear" w:color="auto" w:fill="E6E6E6"/>
          </w:tcPr>
          <w:p w14:paraId="41B8A29F" w14:textId="77777777"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Képviseletre jogosult neve:</w:t>
            </w:r>
          </w:p>
        </w:tc>
        <w:tc>
          <w:tcPr>
            <w:tcW w:w="5862" w:type="dxa"/>
          </w:tcPr>
          <w:p w14:paraId="634386B3" w14:textId="77777777"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14:paraId="36BAE0FF" w14:textId="77777777" w:rsidTr="002670B9">
        <w:tc>
          <w:tcPr>
            <w:tcW w:w="3823" w:type="dxa"/>
            <w:shd w:val="clear" w:color="auto" w:fill="E6E6E6"/>
          </w:tcPr>
          <w:p w14:paraId="238FC01A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neve:</w:t>
            </w:r>
          </w:p>
        </w:tc>
        <w:tc>
          <w:tcPr>
            <w:tcW w:w="5862" w:type="dxa"/>
          </w:tcPr>
          <w:p w14:paraId="5CC96F2C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14:paraId="4796B7F6" w14:textId="77777777" w:rsidTr="002670B9">
        <w:tc>
          <w:tcPr>
            <w:tcW w:w="3823" w:type="dxa"/>
            <w:shd w:val="clear" w:color="auto" w:fill="E6E6E6"/>
          </w:tcPr>
          <w:p w14:paraId="3A5673B3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telefonszáma:</w:t>
            </w:r>
          </w:p>
        </w:tc>
        <w:tc>
          <w:tcPr>
            <w:tcW w:w="5862" w:type="dxa"/>
          </w:tcPr>
          <w:p w14:paraId="21A1646F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14:paraId="7014EB13" w14:textId="77777777" w:rsidTr="002670B9">
        <w:tc>
          <w:tcPr>
            <w:tcW w:w="3823" w:type="dxa"/>
            <w:shd w:val="clear" w:color="auto" w:fill="E6E6E6"/>
          </w:tcPr>
          <w:p w14:paraId="7C1C36B3" w14:textId="77777777" w:rsidR="00086192" w:rsidRPr="0091400E" w:rsidRDefault="00086192" w:rsidP="00E87B2F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Kapcsolattartó </w:t>
            </w:r>
            <w:r w:rsidR="00E87B2F">
              <w:rPr>
                <w:rFonts w:ascii="Arial" w:hAnsi="Arial" w:cs="Arial"/>
                <w:sz w:val="20"/>
                <w:szCs w:val="20"/>
              </w:rPr>
              <w:t>e</w:t>
            </w:r>
            <w:r w:rsidRPr="0091400E">
              <w:rPr>
                <w:rFonts w:ascii="Arial" w:hAnsi="Arial" w:cs="Arial"/>
                <w:sz w:val="20"/>
                <w:szCs w:val="20"/>
              </w:rPr>
              <w:t>-mail címe:</w:t>
            </w:r>
          </w:p>
        </w:tc>
        <w:tc>
          <w:tcPr>
            <w:tcW w:w="5862" w:type="dxa"/>
          </w:tcPr>
          <w:p w14:paraId="616B652A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5586" w:rsidRPr="0091400E" w14:paraId="0BF16AAF" w14:textId="77777777" w:rsidTr="002670B9">
        <w:tc>
          <w:tcPr>
            <w:tcW w:w="3823" w:type="dxa"/>
            <w:shd w:val="clear" w:color="auto" w:fill="E6E6E6"/>
          </w:tcPr>
          <w:p w14:paraId="6D8B2A8A" w14:textId="77777777"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levelezési címe:</w:t>
            </w:r>
          </w:p>
        </w:tc>
        <w:tc>
          <w:tcPr>
            <w:tcW w:w="5862" w:type="dxa"/>
          </w:tcPr>
          <w:p w14:paraId="0EEBED0B" w14:textId="77777777"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620D6AE0" w14:textId="77777777" w:rsidTr="002670B9">
        <w:tc>
          <w:tcPr>
            <w:tcW w:w="3823" w:type="dxa"/>
            <w:shd w:val="clear" w:color="auto" w:fill="E6E6E6"/>
            <w:vAlign w:val="center"/>
          </w:tcPr>
          <w:p w14:paraId="47966B14" w14:textId="77777777" w:rsidR="00575D8E" w:rsidRPr="0091400E" w:rsidRDefault="00575D8E" w:rsidP="0091400E">
            <w:pPr>
              <w:spacing w:before="60" w:after="6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</w:t>
            </w:r>
            <w:r w:rsidR="00000745" w:rsidRPr="0091400E">
              <w:rPr>
                <w:rFonts w:ascii="Arial" w:hAnsi="Arial" w:cs="Arial"/>
                <w:sz w:val="20"/>
                <w:szCs w:val="20"/>
              </w:rPr>
              <w:t>gatást igénylő székhelye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7096BE3F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14:paraId="67D875FF" w14:textId="77777777" w:rsidTr="002670B9">
        <w:tc>
          <w:tcPr>
            <w:tcW w:w="3823" w:type="dxa"/>
            <w:shd w:val="clear" w:color="auto" w:fill="E6E6E6"/>
          </w:tcPr>
          <w:p w14:paraId="37C9F41C" w14:textId="77777777"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5862" w:type="dxa"/>
          </w:tcPr>
          <w:p w14:paraId="59A69CC1" w14:textId="77777777"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27C2" w:rsidRPr="0091400E" w14:paraId="04A30065" w14:textId="77777777" w:rsidTr="002670B9">
        <w:tc>
          <w:tcPr>
            <w:tcW w:w="3823" w:type="dxa"/>
            <w:shd w:val="clear" w:color="auto" w:fill="E6E6E6"/>
          </w:tcPr>
          <w:p w14:paraId="7633A853" w14:textId="77777777"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Statisztikai számjel:</w:t>
            </w:r>
          </w:p>
        </w:tc>
        <w:tc>
          <w:tcPr>
            <w:tcW w:w="5862" w:type="dxa"/>
          </w:tcPr>
          <w:p w14:paraId="36CD7F8C" w14:textId="77777777"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14:paraId="49FD41B1" w14:textId="77777777" w:rsidTr="002670B9">
        <w:tc>
          <w:tcPr>
            <w:tcW w:w="3823" w:type="dxa"/>
            <w:shd w:val="clear" w:color="auto" w:fill="E6E6E6"/>
          </w:tcPr>
          <w:p w14:paraId="7C52D0B2" w14:textId="77777777"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Minősítési kód:</w:t>
            </w:r>
            <w:r w:rsidR="00264205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62" w:type="dxa"/>
          </w:tcPr>
          <w:p w14:paraId="101D2ABD" w14:textId="77777777"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5005" w:rsidRPr="0091400E" w14:paraId="25B10AD9" w14:textId="77777777" w:rsidTr="002670B9">
        <w:tc>
          <w:tcPr>
            <w:tcW w:w="3823" w:type="dxa"/>
            <w:shd w:val="clear" w:color="auto" w:fill="E6E6E6"/>
          </w:tcPr>
          <w:p w14:paraId="13CE0383" w14:textId="77777777"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ÁFA levonási jog: </w:t>
            </w:r>
          </w:p>
        </w:tc>
        <w:tc>
          <w:tcPr>
            <w:tcW w:w="5862" w:type="dxa"/>
          </w:tcPr>
          <w:p w14:paraId="616974C1" w14:textId="77777777"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3561F662" w14:textId="77777777" w:rsidTr="002670B9">
        <w:tc>
          <w:tcPr>
            <w:tcW w:w="3823" w:type="dxa"/>
            <w:shd w:val="clear" w:color="auto" w:fill="E6E6E6"/>
          </w:tcPr>
          <w:p w14:paraId="13F9EE8B" w14:textId="77777777" w:rsidR="00575D8E" w:rsidRPr="0091400E" w:rsidRDefault="00575D8E" w:rsidP="0091400E">
            <w:pPr>
              <w:spacing w:before="60" w:after="60"/>
              <w:ind w:right="132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Az ügyfél által választott értesítési mód 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(kizárólag az egyik értesítési mód választható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="00D27BD5" w:rsidRPr="0091400E">
              <w:rPr>
                <w:rFonts w:ascii="Arial" w:hAnsi="Arial" w:cs="Arial"/>
                <w:i/>
                <w:sz w:val="20"/>
                <w:szCs w:val="20"/>
              </w:rPr>
              <w:t xml:space="preserve">kérjük, 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>csak egy értesítési címet adjon meg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7640F773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12D00EC6" w14:textId="77777777" w:rsidTr="002670B9">
        <w:tc>
          <w:tcPr>
            <w:tcW w:w="3823" w:type="dxa"/>
            <w:shd w:val="clear" w:color="auto" w:fill="E6E6E6"/>
          </w:tcPr>
          <w:p w14:paraId="0A35CDF8" w14:textId="77777777" w:rsidR="00575D8E" w:rsidRPr="0091400E" w:rsidRDefault="00575D8E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postai lev</w:t>
            </w:r>
            <w:r w:rsidR="00240A4A" w:rsidRPr="0091400E">
              <w:rPr>
                <w:rFonts w:ascii="Arial" w:hAnsi="Arial" w:cs="Arial"/>
                <w:sz w:val="20"/>
                <w:szCs w:val="20"/>
              </w:rPr>
              <w:t>elezési cím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4D2B57B1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3F37586E" w14:textId="77777777" w:rsidTr="002670B9">
        <w:tc>
          <w:tcPr>
            <w:tcW w:w="3823" w:type="dxa"/>
            <w:shd w:val="clear" w:color="auto" w:fill="E6E6E6"/>
          </w:tcPr>
          <w:p w14:paraId="52D383DE" w14:textId="77777777" w:rsidR="00575D8E" w:rsidRPr="0091400E" w:rsidRDefault="00240A4A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elektronikus postafiók</w:t>
            </w:r>
            <w:r w:rsidR="00575D8E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1776AF7F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6D" w:rsidRPr="0091400E" w14:paraId="1F20773B" w14:textId="77777777" w:rsidTr="002670B9">
        <w:tc>
          <w:tcPr>
            <w:tcW w:w="3823" w:type="dxa"/>
            <w:shd w:val="clear" w:color="auto" w:fill="E6E6E6"/>
          </w:tcPr>
          <w:p w14:paraId="49483DC4" w14:textId="77777777" w:rsidR="0054436D" w:rsidRPr="0091400E" w:rsidRDefault="0054436D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54436D">
              <w:rPr>
                <w:rFonts w:ascii="Arial" w:hAnsi="Arial" w:cs="Arial"/>
                <w:sz w:val="20"/>
                <w:szCs w:val="20"/>
              </w:rPr>
              <w:t>A projekt konzorciumban valósul meg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  <w:t xml:space="preserve"> igen / nem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5862" w:type="dxa"/>
          </w:tcPr>
          <w:p w14:paraId="73765ED1" w14:textId="77777777" w:rsidR="0054436D" w:rsidRPr="0091400E" w:rsidRDefault="0054436D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8ADD4A" w14:textId="4E459CC5" w:rsidR="00FD1348" w:rsidRDefault="00441A1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Konzorciumban megvalósuló fejlesztés esetén </w:t>
      </w:r>
      <w:r w:rsidR="00240A4A" w:rsidRPr="0091400E">
        <w:rPr>
          <w:rFonts w:ascii="Arial" w:hAnsi="Arial" w:cs="Arial"/>
          <w:sz w:val="20"/>
          <w:szCs w:val="20"/>
        </w:rPr>
        <w:t>valamennyi</w:t>
      </w:r>
      <w:r w:rsidRPr="0091400E">
        <w:rPr>
          <w:rFonts w:ascii="Arial" w:hAnsi="Arial" w:cs="Arial"/>
          <w:sz w:val="20"/>
          <w:szCs w:val="20"/>
        </w:rPr>
        <w:t xml:space="preserve"> konzorciumi </w:t>
      </w:r>
      <w:r w:rsidR="00240A4A" w:rsidRPr="0091400E">
        <w:rPr>
          <w:rFonts w:ascii="Arial" w:hAnsi="Arial" w:cs="Arial"/>
          <w:sz w:val="20"/>
          <w:szCs w:val="20"/>
        </w:rPr>
        <w:t>partner esetében szükséges a táblázat teljeskörű kitöltése!</w:t>
      </w:r>
    </w:p>
    <w:p w14:paraId="258F03B4" w14:textId="7096EC43" w:rsidR="00F05E2C" w:rsidRPr="0091400E" w:rsidRDefault="00742A00" w:rsidP="003759E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Konzorciumban megvalósuló fejlesztés esetén szükséges a konzorciumi megállapodás a támogatási kérelem benyújtására c. dokumentum csatolása. </w:t>
      </w:r>
      <w:bookmarkStart w:id="1" w:name="_GoBack"/>
      <w:bookmarkEnd w:id="1"/>
      <w:r w:rsidR="00704B08" w:rsidRPr="0091400E">
        <w:rPr>
          <w:rFonts w:ascii="Arial" w:hAnsi="Arial" w:cs="Arial"/>
          <w:sz w:val="20"/>
          <w:szCs w:val="20"/>
        </w:rPr>
        <w:t xml:space="preserve">A </w:t>
      </w:r>
      <w:r w:rsidR="00A51C81" w:rsidRPr="0091400E">
        <w:rPr>
          <w:rFonts w:ascii="Arial" w:hAnsi="Arial" w:cs="Arial"/>
          <w:sz w:val="20"/>
          <w:szCs w:val="20"/>
        </w:rPr>
        <w:t>projekt bemutatása</w:t>
      </w:r>
    </w:p>
    <w:p w14:paraId="7A8DE069" w14:textId="77777777" w:rsidR="00F05E2C" w:rsidRPr="0091400E" w:rsidDel="00E87B2F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 w:rsidDel="00E87B2F">
        <w:rPr>
          <w:rFonts w:ascii="Arial" w:hAnsi="Arial" w:cs="Arial"/>
          <w:sz w:val="20"/>
          <w:szCs w:val="20"/>
        </w:rPr>
        <w:t>A projekt címe</w:t>
      </w:r>
    </w:p>
    <w:p w14:paraId="2FE71C0C" w14:textId="77777777" w:rsidR="009C2958" w:rsidRPr="00742A00" w:rsidRDefault="00FB78B0" w:rsidP="0093597D">
      <w:pPr>
        <w:pStyle w:val="Cmsor2"/>
        <w:ind w:left="567"/>
        <w:rPr>
          <w:rFonts w:ascii="Arial" w:hAnsi="Arial" w:cs="Arial"/>
          <w:sz w:val="20"/>
          <w:szCs w:val="20"/>
        </w:rPr>
      </w:pPr>
      <w:r w:rsidRPr="009C2958">
        <w:rPr>
          <w:rFonts w:ascii="Arial" w:hAnsi="Arial" w:cs="Arial"/>
          <w:sz w:val="20"/>
          <w:szCs w:val="20"/>
        </w:rPr>
        <w:t xml:space="preserve">A </w:t>
      </w:r>
      <w:r w:rsidR="005A1E18" w:rsidRPr="009C2958">
        <w:rPr>
          <w:rFonts w:ascii="Arial" w:hAnsi="Arial" w:cs="Arial"/>
          <w:sz w:val="20"/>
          <w:szCs w:val="20"/>
        </w:rPr>
        <w:t>projekt</w:t>
      </w:r>
      <w:r w:rsidRPr="009C2958">
        <w:rPr>
          <w:rFonts w:ascii="Arial" w:hAnsi="Arial" w:cs="Arial"/>
          <w:sz w:val="20"/>
          <w:szCs w:val="20"/>
        </w:rPr>
        <w:t xml:space="preserve"> célja</w:t>
      </w:r>
    </w:p>
    <w:p w14:paraId="502BD498" w14:textId="77777777" w:rsidR="00F05E2C" w:rsidRPr="0091400E" w:rsidRDefault="003C2FBF" w:rsidP="0093597D">
      <w:pPr>
        <w:pStyle w:val="Cmsor2"/>
        <w:ind w:left="567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HKFS célja, amelyhez 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="00FB78B0" w:rsidRPr="0091400E">
        <w:rPr>
          <w:rFonts w:ascii="Arial" w:hAnsi="Arial" w:cs="Arial"/>
          <w:sz w:val="20"/>
          <w:szCs w:val="20"/>
        </w:rPr>
        <w:t xml:space="preserve"> leginkább hozzájárul</w:t>
      </w:r>
    </w:p>
    <w:p w14:paraId="3C87BC10" w14:textId="77777777" w:rsidR="00F05E2C" w:rsidRPr="0091400E" w:rsidRDefault="00F05E2C" w:rsidP="00742A00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</w:t>
      </w:r>
      <w:r w:rsidR="00704B08" w:rsidRPr="0091400E">
        <w:rPr>
          <w:rFonts w:ascii="Arial" w:hAnsi="Arial" w:cs="Arial"/>
          <w:sz w:val="20"/>
          <w:szCs w:val="20"/>
        </w:rPr>
        <w:t>egvalósítás</w:t>
      </w:r>
      <w:r w:rsidRPr="0091400E">
        <w:rPr>
          <w:rFonts w:ascii="Arial" w:hAnsi="Arial" w:cs="Arial"/>
          <w:sz w:val="20"/>
          <w:szCs w:val="20"/>
        </w:rPr>
        <w:t>ának</w:t>
      </w:r>
      <w:r w:rsidR="00704B08" w:rsidRPr="0091400E">
        <w:rPr>
          <w:rFonts w:ascii="Arial" w:hAnsi="Arial" w:cs="Arial"/>
          <w:sz w:val="20"/>
          <w:szCs w:val="20"/>
        </w:rPr>
        <w:t xml:space="preserve"> tervezett helyszíne</w:t>
      </w:r>
      <w:r w:rsidR="000F5CE5" w:rsidRPr="0091400E">
        <w:rPr>
          <w:rFonts w:ascii="Arial" w:hAnsi="Arial" w:cs="Arial"/>
          <w:sz w:val="20"/>
          <w:szCs w:val="20"/>
        </w:rPr>
        <w:t>(i)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6"/>
        <w:gridCol w:w="2126"/>
        <w:gridCol w:w="2834"/>
        <w:gridCol w:w="1553"/>
      </w:tblGrid>
      <w:tr w:rsidR="00397AA5" w:rsidRPr="0091400E" w14:paraId="19DBC622" w14:textId="77777777" w:rsidTr="0091400E">
        <w:trPr>
          <w:tblHeader/>
        </w:trPr>
        <w:tc>
          <w:tcPr>
            <w:tcW w:w="1607" w:type="pct"/>
            <w:shd w:val="clear" w:color="auto" w:fill="E6E6E6"/>
            <w:vAlign w:val="center"/>
          </w:tcPr>
          <w:p w14:paraId="3E467A6B" w14:textId="77777777" w:rsidR="00397AA5" w:rsidRPr="0091400E" w:rsidRDefault="00397AA5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Pontos cím</w:t>
            </w:r>
          </w:p>
        </w:tc>
        <w:tc>
          <w:tcPr>
            <w:tcW w:w="1107" w:type="pct"/>
            <w:shd w:val="clear" w:color="auto" w:fill="E6E6E6"/>
            <w:vAlign w:val="center"/>
          </w:tcPr>
          <w:p w14:paraId="30D33516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Helyrajzi szám</w:t>
            </w:r>
          </w:p>
        </w:tc>
        <w:tc>
          <w:tcPr>
            <w:tcW w:w="1476" w:type="pct"/>
            <w:shd w:val="clear" w:color="auto" w:fill="E6E6E6"/>
            <w:vAlign w:val="center"/>
          </w:tcPr>
          <w:p w14:paraId="31A85B25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Létesítmény megnevezése</w:t>
            </w:r>
          </w:p>
        </w:tc>
        <w:tc>
          <w:tcPr>
            <w:tcW w:w="809" w:type="pct"/>
            <w:shd w:val="clear" w:color="auto" w:fill="E6E6E6"/>
            <w:vAlign w:val="center"/>
          </w:tcPr>
          <w:p w14:paraId="22BD5F3A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Saját tulajdon</w:t>
            </w:r>
          </w:p>
          <w:p w14:paraId="55FB042B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(igen/nem)</w:t>
            </w:r>
          </w:p>
        </w:tc>
      </w:tr>
      <w:tr w:rsidR="00397AA5" w:rsidRPr="0091400E" w14:paraId="72281FEB" w14:textId="77777777" w:rsidTr="00397AA5">
        <w:tc>
          <w:tcPr>
            <w:tcW w:w="1607" w:type="pct"/>
            <w:shd w:val="clear" w:color="auto" w:fill="auto"/>
            <w:vAlign w:val="center"/>
          </w:tcPr>
          <w:p w14:paraId="1F4CB808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5D3CCECA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00D60AF5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2E6EF7E0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14:paraId="72831105" w14:textId="77777777" w:rsidTr="00397AA5">
        <w:tc>
          <w:tcPr>
            <w:tcW w:w="1607" w:type="pct"/>
            <w:shd w:val="clear" w:color="auto" w:fill="auto"/>
            <w:vAlign w:val="center"/>
          </w:tcPr>
          <w:p w14:paraId="085D7405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0438A66E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0C558FCC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497A43AD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14:paraId="3FF5D5F5" w14:textId="77777777" w:rsidTr="00397AA5">
        <w:tc>
          <w:tcPr>
            <w:tcW w:w="1607" w:type="pct"/>
            <w:shd w:val="clear" w:color="auto" w:fill="auto"/>
            <w:vAlign w:val="center"/>
          </w:tcPr>
          <w:p w14:paraId="2930F078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5585E49D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0CA03DA5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7A6997EA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14:paraId="7ED43A77" w14:textId="77777777" w:rsidTr="00397AA5">
        <w:tc>
          <w:tcPr>
            <w:tcW w:w="1607" w:type="pct"/>
            <w:shd w:val="clear" w:color="auto" w:fill="auto"/>
            <w:vAlign w:val="center"/>
          </w:tcPr>
          <w:p w14:paraId="551DEBD9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77EDC77C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780AD036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51E2A4AC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D3DB39" w14:textId="77777777" w:rsidR="00CB7C63" w:rsidRPr="0091400E" w:rsidRDefault="00CB7C6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108DD414" w14:textId="77777777"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14:paraId="2C0DC9DA" w14:textId="77777777" w:rsidR="005A1E18" w:rsidRPr="0091400E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szakmai tartalm</w:t>
      </w:r>
      <w:r w:rsidR="00A51C81" w:rsidRPr="0091400E">
        <w:rPr>
          <w:rFonts w:ascii="Arial" w:hAnsi="Arial" w:cs="Arial"/>
          <w:sz w:val="20"/>
          <w:szCs w:val="20"/>
        </w:rPr>
        <w:t>ának részletezése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b w:val="0"/>
          <w:sz w:val="20"/>
          <w:szCs w:val="20"/>
        </w:rPr>
        <w:t>(</w:t>
      </w:r>
      <w:proofErr w:type="spellStart"/>
      <w:r w:rsidRPr="0091400E">
        <w:rPr>
          <w:rFonts w:ascii="Arial" w:hAnsi="Arial" w:cs="Arial"/>
          <w:b w:val="0"/>
          <w:sz w:val="20"/>
          <w:szCs w:val="20"/>
        </w:rPr>
        <w:t>max</w:t>
      </w:r>
      <w:proofErr w:type="spellEnd"/>
      <w:r w:rsidRPr="0091400E">
        <w:rPr>
          <w:rFonts w:ascii="Arial" w:hAnsi="Arial" w:cs="Arial"/>
          <w:b w:val="0"/>
          <w:sz w:val="20"/>
          <w:szCs w:val="20"/>
        </w:rPr>
        <w:t xml:space="preserve"> 4000 karakter)</w:t>
      </w:r>
    </w:p>
    <w:p w14:paraId="280567B8" w14:textId="77777777"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szükségességének alátámasztása</w:t>
      </w:r>
      <w:r w:rsidR="005A1E18" w:rsidRPr="0091400E">
        <w:rPr>
          <w:rFonts w:ascii="Arial" w:hAnsi="Arial" w:cs="Arial"/>
          <w:sz w:val="20"/>
          <w:szCs w:val="20"/>
        </w:rPr>
        <w:t>, előzmények</w:t>
      </w:r>
      <w:r w:rsidR="005A1E18" w:rsidRPr="0091400E">
        <w:rPr>
          <w:rStyle w:val="Lbjegyzet-hivatkozs"/>
          <w:rFonts w:ascii="Arial" w:hAnsi="Arial" w:cs="Arial"/>
          <w:sz w:val="20"/>
          <w:szCs w:val="20"/>
        </w:rPr>
        <w:footnoteReference w:id="1"/>
      </w:r>
    </w:p>
    <w:p w14:paraId="7268C82B" w14:textId="77777777"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előkészítettsége</w:t>
      </w:r>
    </w:p>
    <w:p w14:paraId="38D42104" w14:textId="77777777"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által érintett c</w:t>
      </w:r>
      <w:r w:rsidR="005A1E18" w:rsidRPr="0091400E">
        <w:rPr>
          <w:rFonts w:ascii="Arial" w:hAnsi="Arial" w:cs="Arial"/>
          <w:sz w:val="20"/>
          <w:szCs w:val="20"/>
        </w:rPr>
        <w:t>élcsoport(ok)</w:t>
      </w:r>
    </w:p>
    <w:p w14:paraId="3D0378FC" w14:textId="77777777"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Megvalósítandó tevékenységek</w:t>
      </w:r>
      <w:r w:rsidRPr="0091400E">
        <w:rPr>
          <w:rStyle w:val="Lbjegyzet-hivatkozs"/>
          <w:rFonts w:ascii="Arial" w:hAnsi="Arial" w:cs="Arial"/>
          <w:sz w:val="20"/>
          <w:szCs w:val="20"/>
        </w:rPr>
        <w:footnoteReference w:id="2"/>
      </w:r>
    </w:p>
    <w:p w14:paraId="49452FEA" w14:textId="6D5DF794" w:rsidR="005A1E18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Műszaki, szakmai eredmények és azok fenntartása (amennyiben releváns)</w:t>
      </w:r>
    </w:p>
    <w:p w14:paraId="3630EAC5" w14:textId="77777777" w:rsidR="004320DD" w:rsidRPr="00EC6B43" w:rsidRDefault="004320DD" w:rsidP="004320DD">
      <w:pPr>
        <w:pStyle w:val="Cmsor3"/>
        <w:rPr>
          <w:rFonts w:ascii="Arial" w:hAnsi="Arial" w:cs="Arial"/>
          <w:sz w:val="20"/>
          <w:szCs w:val="20"/>
        </w:rPr>
      </w:pPr>
      <w:r w:rsidRPr="00EC6B43">
        <w:rPr>
          <w:rFonts w:ascii="Arial" w:hAnsi="Arial" w:cs="Arial"/>
          <w:sz w:val="20"/>
          <w:szCs w:val="20"/>
        </w:rPr>
        <w:t>A projekt klímakockázata</w:t>
      </w:r>
    </w:p>
    <w:p w14:paraId="4C40A58E" w14:textId="77777777" w:rsidR="00D30CC5" w:rsidRDefault="00D30CC5" w:rsidP="00D30CC5"/>
    <w:p w14:paraId="13DA6D90" w14:textId="2AD0308E" w:rsidR="00D30CC5" w:rsidRPr="008E3AA0" w:rsidRDefault="003D7A9B" w:rsidP="008E3A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>
        <w:rPr>
          <w:sz w:val="18"/>
          <w:szCs w:val="18"/>
        </w:rPr>
        <w:t>TÁJÉKOZTATÁS (</w:t>
      </w:r>
      <w:r w:rsidR="00D30CC5" w:rsidRPr="008E3AA0">
        <w:rPr>
          <w:sz w:val="18"/>
          <w:szCs w:val="18"/>
        </w:rPr>
        <w:t>A BE</w:t>
      </w:r>
      <w:r w:rsidR="000E6E63" w:rsidRPr="008E3AA0">
        <w:rPr>
          <w:sz w:val="18"/>
          <w:szCs w:val="18"/>
        </w:rPr>
        <w:t>N</w:t>
      </w:r>
      <w:r w:rsidR="00D30CC5" w:rsidRPr="008E3AA0">
        <w:rPr>
          <w:sz w:val="18"/>
          <w:szCs w:val="18"/>
        </w:rPr>
        <w:t>YÚJTÁSRA KERÜLŐ DOKUMENTUMBÓL TÖRLENDŐ</w:t>
      </w:r>
      <w:r>
        <w:rPr>
          <w:sz w:val="18"/>
          <w:szCs w:val="18"/>
        </w:rPr>
        <w:t>!)</w:t>
      </w:r>
    </w:p>
    <w:p w14:paraId="671C157F" w14:textId="0C61828F" w:rsidR="00D30CC5" w:rsidRPr="008E3AA0" w:rsidRDefault="00D30CC5" w:rsidP="008E3A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t>Az alábbi három bekezdés vonatkozásában a helyi támogatási kérelem adatlapnak és mellékleteinek tartalmaznia kell a környezeti hatásvizsgálatra, környezeti hatástanulmányra, klímakockázati értékelésre stb. vonatkozó adatmezőket:</w:t>
      </w:r>
    </w:p>
    <w:p w14:paraId="0E1372FA" w14:textId="1D553E85" w:rsidR="00D30CC5" w:rsidRPr="008E3AA0" w:rsidRDefault="00D30CC5" w:rsidP="008E3A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t>•</w:t>
      </w:r>
      <w:r w:rsidRPr="008E3AA0">
        <w:rPr>
          <w:sz w:val="18"/>
          <w:szCs w:val="18"/>
        </w:rPr>
        <w:tab/>
        <w:t xml:space="preserve">Figyelembe kell venni a projektnek az éghajlatváltozás mérséklésére és az ahhoz való alkalmazkodásra vonatkozó potenciálját, és biztosítani kell, hogy a projekt ellenálló az éghajlatváltozással és a természeti katasztrófákkal szemben! Ezért mérlegelni kell, hogy a projekt megvalósítását vagy eredményét veszélyezteti-e extrém időjárási esemény, pl. árvíz, szárazság, forróság, tűz, vagy más időjárási kockázat. A mérlegelés eredményeképp a helyi támogatási kérelemben nyilatkozni kell, ha a projektnek nincs előre látható klímakockázata, vagy el kell készíteni a projekt klímakockázati elemzését és kockázatkezelési tervét. Az elemzést és kockázatkezelési tervet csatolni kell a támogatási kérelemhez, és figyelembe kell venni a költség-haszon elemzés és a megvalósíthatósági tanulmány készítésekor. A kockázatkezelési terv által javasolt intézkedések megvalósulását, az intézkedések megvalósításával elért eredményeket nyomon kell követni, és az intézkedések eredményességéről a projekt előrehaladásáról és zárásáról szóló beszámolókban be kell számolni. </w:t>
      </w:r>
    </w:p>
    <w:p w14:paraId="4CD87C21" w14:textId="77777777" w:rsidR="00D30CC5" w:rsidRPr="008E3AA0" w:rsidRDefault="00D30CC5" w:rsidP="008E3A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lastRenderedPageBreak/>
        <w:t>•</w:t>
      </w:r>
      <w:r w:rsidRPr="008E3AA0">
        <w:rPr>
          <w:sz w:val="18"/>
          <w:szCs w:val="18"/>
        </w:rPr>
        <w:tab/>
        <w:t>Amennyiben a beruházás külterületen vagy zöldmezős fejlesztésként valósul meg, a beruházás megkezdése előtt el kell készíttetni a projekt által érintett terület környezeti, ökológiai állapotfelmérését, a projekt által érintett környezeti elemekre, rendszerekre vonatkozóan, legkésőbb a projektfejlesztés során a projekt tartalmi, műszaki előkészítésére vonatkozó mérföldkő teljesítésekor. Az állapotfelmérésről készült dokumentációt csatolni kell a támogatási kérelemhez. A dokumentációban be kell mutatni, hogyan fogja csökkenteni, kompenzálni, illetve dokumentálni a kivitelező a projekt megvalósítása során okozott káros környezeti, ökológiai hatásokat, biztosítani a területre jellemző biológiai sokféleség megőrzését és az ökológiai átjárhatóságot. Az ökológiai állapotban bekövetkezett változásokat a beruházás megvalósítása során nyomon kell követni, és az állapotváltozásról, a káros hatások csökkentését vagy kompenzálását célzó intézkedések eredményességéről szóló jelentést csatolni kell a projekt előrehaladásáról és zárásáról készített beszámolóhoz.</w:t>
      </w:r>
    </w:p>
    <w:p w14:paraId="48EFE4FF" w14:textId="43A93163" w:rsidR="004320DD" w:rsidRPr="008E3AA0" w:rsidRDefault="00D30CC5" w:rsidP="008E3A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t>•</w:t>
      </w:r>
      <w:r w:rsidRPr="008E3AA0">
        <w:rPr>
          <w:sz w:val="18"/>
          <w:szCs w:val="18"/>
        </w:rPr>
        <w:tab/>
        <w:t>A fentiek tekintetében a támogatást igénylő nemleges nyilatkozatot nyújt be abban az esetben, ha a projekt valamennyi környezeti, esélyegyenlőségi jogszabálynak megfelel, és az energiafelhasználásra, a projekt környezetének ökológiai állapotára, a vizek állapotára és a klímaváltozásra hatása nincs.</w:t>
      </w:r>
    </w:p>
    <w:p w14:paraId="790C3429" w14:textId="643A1143" w:rsidR="00D30CC5" w:rsidRDefault="00D30CC5" w:rsidP="008E3A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2B527A9" w14:textId="77777777" w:rsidR="00D30CC5" w:rsidRPr="004320DD" w:rsidRDefault="00D30CC5" w:rsidP="004320DD"/>
    <w:p w14:paraId="7E4C1213" w14:textId="77777777" w:rsidR="00AD2DAC" w:rsidRPr="0091400E" w:rsidRDefault="00AD2DAC" w:rsidP="0091400E">
      <w:pPr>
        <w:rPr>
          <w:rFonts w:ascii="Arial" w:hAnsi="Arial" w:cs="Arial"/>
          <w:sz w:val="20"/>
          <w:szCs w:val="20"/>
        </w:rPr>
      </w:pPr>
    </w:p>
    <w:p w14:paraId="475E5C96" w14:textId="77777777" w:rsidR="005A1E18" w:rsidRPr="0091400E" w:rsidRDefault="005A1E18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Vállalt indikátorok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0"/>
        <w:gridCol w:w="928"/>
        <w:gridCol w:w="1217"/>
        <w:gridCol w:w="1217"/>
        <w:gridCol w:w="1056"/>
        <w:gridCol w:w="1251"/>
      </w:tblGrid>
      <w:tr w:rsidR="002670B9" w:rsidRPr="0091400E" w14:paraId="336FDF50" w14:textId="77777777" w:rsidTr="002670B9">
        <w:trPr>
          <w:tblHeader/>
        </w:trPr>
        <w:tc>
          <w:tcPr>
            <w:tcW w:w="2080" w:type="pct"/>
            <w:shd w:val="clear" w:color="auto" w:fill="E6E6E6"/>
            <w:vAlign w:val="center"/>
          </w:tcPr>
          <w:p w14:paraId="0A12BFBC" w14:textId="77777777"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Mutató megnevezése</w:t>
            </w:r>
          </w:p>
        </w:tc>
        <w:tc>
          <w:tcPr>
            <w:tcW w:w="511" w:type="pct"/>
            <w:shd w:val="clear" w:color="auto" w:fill="E6E6E6"/>
            <w:vAlign w:val="center"/>
          </w:tcPr>
          <w:p w14:paraId="0C524F97" w14:textId="77777777"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Mérték</w:t>
            </w:r>
            <w:r w:rsidRPr="0091400E">
              <w:rPr>
                <w:rFonts w:ascii="Arial" w:hAnsi="Arial" w:cs="Arial"/>
                <w:b/>
              </w:rPr>
              <w:softHyphen/>
              <w:t>egység</w:t>
            </w:r>
          </w:p>
        </w:tc>
        <w:tc>
          <w:tcPr>
            <w:tcW w:w="587" w:type="pct"/>
            <w:shd w:val="clear" w:color="auto" w:fill="E6E6E6"/>
            <w:vAlign w:val="center"/>
          </w:tcPr>
          <w:p w14:paraId="4CC4017D" w14:textId="77777777"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 xml:space="preserve">Bázisérték </w:t>
            </w:r>
          </w:p>
        </w:tc>
        <w:tc>
          <w:tcPr>
            <w:tcW w:w="587" w:type="pct"/>
            <w:shd w:val="clear" w:color="auto" w:fill="E6E6E6"/>
            <w:vAlign w:val="center"/>
          </w:tcPr>
          <w:p w14:paraId="1679E3A4" w14:textId="77777777"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Bázisérték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3"/>
            </w:r>
            <w:r w:rsidRPr="0091400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587" w:type="pct"/>
            <w:shd w:val="clear" w:color="auto" w:fill="E6E6E6"/>
            <w:vAlign w:val="center"/>
          </w:tcPr>
          <w:p w14:paraId="5D1ECC24" w14:textId="77777777"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</w:t>
            </w:r>
          </w:p>
        </w:tc>
        <w:tc>
          <w:tcPr>
            <w:tcW w:w="648" w:type="pct"/>
            <w:shd w:val="clear" w:color="auto" w:fill="E6E6E6"/>
            <w:vAlign w:val="center"/>
          </w:tcPr>
          <w:p w14:paraId="018A5873" w14:textId="77777777"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 elérésének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4"/>
            </w:r>
          </w:p>
        </w:tc>
      </w:tr>
      <w:tr w:rsidR="002670B9" w:rsidRPr="0091400E" w14:paraId="02B7C51F" w14:textId="77777777" w:rsidTr="002670B9">
        <w:tc>
          <w:tcPr>
            <w:tcW w:w="2080" w:type="pct"/>
            <w:shd w:val="clear" w:color="auto" w:fill="auto"/>
            <w:vAlign w:val="center"/>
          </w:tcPr>
          <w:p w14:paraId="65D6C7FE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7BC34EFF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0EBA8E91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25FC02F4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500A1FE9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2F76FC3F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00C6BA05" w14:textId="77777777" w:rsidTr="002670B9">
        <w:tc>
          <w:tcPr>
            <w:tcW w:w="2080" w:type="pct"/>
            <w:shd w:val="clear" w:color="auto" w:fill="auto"/>
            <w:vAlign w:val="center"/>
          </w:tcPr>
          <w:p w14:paraId="5F11EDA2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4DD6429C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2FC63496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61DC3721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583BE89E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0D57EA5D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301B85D2" w14:textId="77777777" w:rsidTr="002670B9">
        <w:tc>
          <w:tcPr>
            <w:tcW w:w="2080" w:type="pct"/>
            <w:shd w:val="clear" w:color="auto" w:fill="auto"/>
            <w:vAlign w:val="center"/>
          </w:tcPr>
          <w:p w14:paraId="62DB0930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07FC5933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76F6A189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6EA004D2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0BE5D677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0B61558C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01A7B061" w14:textId="77777777" w:rsidTr="002670B9">
        <w:tc>
          <w:tcPr>
            <w:tcW w:w="2080" w:type="pct"/>
            <w:shd w:val="clear" w:color="auto" w:fill="auto"/>
            <w:vAlign w:val="center"/>
          </w:tcPr>
          <w:p w14:paraId="2AE99857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5E860D48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57B86E87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5975160C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7BDB9E80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335C9407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2638EE" w14:textId="77777777"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6A62C512" w14:textId="77777777" w:rsidR="00422E32" w:rsidRPr="0091400E" w:rsidRDefault="00422E3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Költségvetés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13"/>
        <w:gridCol w:w="1769"/>
        <w:gridCol w:w="1768"/>
        <w:gridCol w:w="1361"/>
        <w:gridCol w:w="1540"/>
      </w:tblGrid>
      <w:tr w:rsidR="00422E32" w:rsidRPr="0091400E" w14:paraId="0D5A1E57" w14:textId="77777777" w:rsidTr="00422E32">
        <w:trPr>
          <w:tblHeader/>
        </w:trPr>
        <w:tc>
          <w:tcPr>
            <w:tcW w:w="2972" w:type="dxa"/>
            <w:shd w:val="clear" w:color="auto" w:fill="E6E6E6"/>
            <w:vAlign w:val="center"/>
          </w:tcPr>
          <w:p w14:paraId="6A2F3B3C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Tevékenység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1006056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Költségtípus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767CA086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Költségelem (opcionális)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26273A5B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Nettó összköltség (Ft)</w:t>
            </w:r>
          </w:p>
        </w:tc>
        <w:tc>
          <w:tcPr>
            <w:tcW w:w="154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9F66A55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Bruttó összköltség (Ft)</w:t>
            </w:r>
          </w:p>
        </w:tc>
      </w:tr>
      <w:tr w:rsidR="00422E32" w:rsidRPr="0091400E" w14:paraId="3466FD9E" w14:textId="77777777" w:rsidTr="00422E32">
        <w:trPr>
          <w:trHeight w:val="370"/>
        </w:trPr>
        <w:tc>
          <w:tcPr>
            <w:tcW w:w="2972" w:type="dxa"/>
            <w:vAlign w:val="center"/>
          </w:tcPr>
          <w:p w14:paraId="554AB2D1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2DBAD325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7342F666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6AF39D97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14:paraId="1EF1917C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38094337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6E1C5962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509DED47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55A48D31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966D2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A4DD8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17336DF4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56647676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672172C5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093CCA9C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56A61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F15C8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5EABF437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2B0DEA61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4FE562AE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2E078614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F7113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1CE80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00D02884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05C4DB98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6C290220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7C437065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BCCC0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AB78C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6EB2529E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4CAEFB56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6FECF299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7023D383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63337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78ABD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A186F0F" w14:textId="77777777"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26696F70" w14:textId="77777777"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</w:p>
    <w:p w14:paraId="35E4DF20" w14:textId="77777777"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tervezett teljes költsége:</w:t>
      </w:r>
      <w:r w:rsidRPr="0091400E">
        <w:rPr>
          <w:rFonts w:ascii="Arial" w:hAnsi="Arial" w:cs="Arial"/>
          <w:sz w:val="20"/>
          <w:szCs w:val="20"/>
        </w:rPr>
        <w:tab/>
      </w:r>
      <w:r w:rsidR="00797EAD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"Szöveg8"</w:instrText>
      </w:r>
      <w:r w:rsidR="00797EAD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797EAD" w:rsidRPr="0091400E">
        <w:rPr>
          <w:rFonts w:ascii="Arial" w:hAnsi="Arial" w:cs="Arial"/>
          <w:sz w:val="20"/>
          <w:szCs w:val="20"/>
        </w:rPr>
        <w:fldChar w:fldCharType="end"/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</w:rPr>
        <w:tab/>
        <w:t xml:space="preserve">…………………… Ft </w:t>
      </w:r>
    </w:p>
    <w:p w14:paraId="28509463" w14:textId="77777777"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megvalósításához igényelt támogatás:</w:t>
      </w:r>
      <w:r w:rsidRPr="0091400E">
        <w:rPr>
          <w:rFonts w:ascii="Arial" w:hAnsi="Arial" w:cs="Arial"/>
          <w:sz w:val="20"/>
          <w:szCs w:val="20"/>
        </w:rPr>
        <w:tab/>
        <w:t xml:space="preserve">…………………… Ft </w:t>
      </w:r>
    </w:p>
    <w:p w14:paraId="36595190" w14:textId="77777777" w:rsidR="00422E32" w:rsidRPr="0091400E" w:rsidRDefault="00422E32" w:rsidP="0091400E">
      <w:pPr>
        <w:spacing w:after="0"/>
        <w:ind w:left="708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t>A projekt megvalósításához biztosított saját forrás: …………</w:t>
      </w:r>
      <w:proofErr w:type="gramStart"/>
      <w:r w:rsidRPr="0091400E">
        <w:rPr>
          <w:rFonts w:ascii="Arial" w:hAnsi="Arial" w:cs="Arial"/>
          <w:iCs/>
          <w:sz w:val="20"/>
          <w:szCs w:val="20"/>
        </w:rPr>
        <w:t>…….</w:t>
      </w:r>
      <w:proofErr w:type="gramEnd"/>
      <w:r w:rsidRPr="0091400E">
        <w:rPr>
          <w:rFonts w:ascii="Arial" w:hAnsi="Arial" w:cs="Arial"/>
          <w:iCs/>
          <w:sz w:val="20"/>
          <w:szCs w:val="20"/>
        </w:rPr>
        <w:t>. Ft</w:t>
      </w:r>
    </w:p>
    <w:p w14:paraId="1B9AD29D" w14:textId="77777777"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14:paraId="1D8E8796" w14:textId="77777777" w:rsidR="00F75763" w:rsidRPr="0091400E" w:rsidRDefault="00F75763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3B5560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megvalósításában résztvevő </w:t>
      </w:r>
      <w:r w:rsidR="00043F73" w:rsidRPr="0091400E">
        <w:rPr>
          <w:rFonts w:ascii="Arial" w:hAnsi="Arial" w:cs="Arial"/>
          <w:sz w:val="20"/>
          <w:szCs w:val="20"/>
        </w:rPr>
        <w:t>személyek</w:t>
      </w:r>
      <w:r w:rsidR="00FB78B0" w:rsidRPr="0091400E">
        <w:rPr>
          <w:rFonts w:ascii="Arial" w:hAnsi="Arial" w:cs="Arial"/>
          <w:sz w:val="20"/>
          <w:szCs w:val="20"/>
        </w:rPr>
        <w:t xml:space="preserve"> bemutatása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1839"/>
        <w:gridCol w:w="1572"/>
        <w:gridCol w:w="1981"/>
        <w:gridCol w:w="1552"/>
      </w:tblGrid>
      <w:tr w:rsidR="00043F73" w:rsidRPr="0091400E" w14:paraId="5362CFC7" w14:textId="77777777" w:rsidTr="00CB7C63">
        <w:trPr>
          <w:tblHeader/>
        </w:trPr>
        <w:tc>
          <w:tcPr>
            <w:tcW w:w="1384" w:type="pct"/>
            <w:shd w:val="clear" w:color="auto" w:fill="E6E6E6"/>
            <w:vAlign w:val="center"/>
          </w:tcPr>
          <w:p w14:paraId="7FF441F5" w14:textId="77777777" w:rsidR="00043F73" w:rsidRPr="0091400E" w:rsidRDefault="00043F73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Név</w:t>
            </w:r>
          </w:p>
        </w:tc>
        <w:tc>
          <w:tcPr>
            <w:tcW w:w="954" w:type="pct"/>
            <w:shd w:val="clear" w:color="auto" w:fill="E6E6E6"/>
            <w:vAlign w:val="center"/>
          </w:tcPr>
          <w:p w14:paraId="5893443F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megvalósításban betöltött szerep*</w:t>
            </w:r>
          </w:p>
        </w:tc>
        <w:tc>
          <w:tcPr>
            <w:tcW w:w="820" w:type="pct"/>
            <w:shd w:val="clear" w:color="auto" w:fill="E6E6E6"/>
            <w:vAlign w:val="center"/>
          </w:tcPr>
          <w:p w14:paraId="24AE02A0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Képzettség</w:t>
            </w:r>
          </w:p>
        </w:tc>
        <w:tc>
          <w:tcPr>
            <w:tcW w:w="1033" w:type="pct"/>
            <w:shd w:val="clear" w:color="auto" w:fill="E6E6E6"/>
            <w:vAlign w:val="center"/>
          </w:tcPr>
          <w:p w14:paraId="42A77084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Szakmai tapasztalat</w:t>
            </w:r>
          </w:p>
        </w:tc>
        <w:tc>
          <w:tcPr>
            <w:tcW w:w="809" w:type="pct"/>
            <w:shd w:val="clear" w:color="auto" w:fill="E6E6E6"/>
          </w:tcPr>
          <w:p w14:paraId="2C94613B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Tervezett heti munkaidő ráfordítás (óra)</w:t>
            </w:r>
          </w:p>
        </w:tc>
      </w:tr>
      <w:tr w:rsidR="00043F73" w:rsidRPr="0091400E" w14:paraId="1675AE4C" w14:textId="77777777" w:rsidTr="00CB7C63">
        <w:tc>
          <w:tcPr>
            <w:tcW w:w="1384" w:type="pct"/>
            <w:shd w:val="clear" w:color="auto" w:fill="auto"/>
            <w:vAlign w:val="center"/>
          </w:tcPr>
          <w:p w14:paraId="10C9D9BE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2AB2F656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2EA11071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740098AA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14:paraId="55ED94E3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14:paraId="58AD5A93" w14:textId="77777777" w:rsidTr="00CB7C63">
        <w:tc>
          <w:tcPr>
            <w:tcW w:w="1384" w:type="pct"/>
            <w:shd w:val="clear" w:color="auto" w:fill="auto"/>
            <w:vAlign w:val="center"/>
          </w:tcPr>
          <w:p w14:paraId="3BAC4751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5B38C09F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2B427791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2FF1CD6B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14:paraId="6A62503E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14:paraId="12F363F9" w14:textId="77777777" w:rsidTr="00CB7C63">
        <w:tc>
          <w:tcPr>
            <w:tcW w:w="1384" w:type="pct"/>
            <w:shd w:val="clear" w:color="auto" w:fill="auto"/>
            <w:vAlign w:val="center"/>
          </w:tcPr>
          <w:p w14:paraId="0D78A381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68254721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7926B0D3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5C5A87CF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14:paraId="18190577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14:paraId="739DC715" w14:textId="77777777" w:rsidTr="00CB7C63">
        <w:tc>
          <w:tcPr>
            <w:tcW w:w="1384" w:type="pct"/>
            <w:shd w:val="clear" w:color="auto" w:fill="auto"/>
            <w:vAlign w:val="center"/>
          </w:tcPr>
          <w:p w14:paraId="1E4F14B6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5ADA4802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03094FEB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174BA006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9" w:type="pct"/>
          </w:tcPr>
          <w:p w14:paraId="4B46BBC1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6EB6705" w14:textId="77777777" w:rsidR="00CB7C63" w:rsidRPr="0091400E" w:rsidRDefault="00CB7C63" w:rsidP="0091400E">
      <w:pPr>
        <w:spacing w:after="0"/>
        <w:jc w:val="left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0FDBDDFF" w14:textId="77777777" w:rsidR="00F7576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* Lehetséges projektmenedzsment funkciók: projektmenedzser, projektasszisztens, pénzügyi vezető</w:t>
      </w:r>
    </w:p>
    <w:p w14:paraId="00E03570" w14:textId="77777777" w:rsidR="00043F7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Lehetséges szakmai megvalósítók: szakmai vezető, egyéb a megvalósításban résztvevő szakember, aki esetében bérköltség elszámolása tervezett</w:t>
      </w:r>
    </w:p>
    <w:p w14:paraId="346ECD33" w14:textId="77777777" w:rsidR="00AD2DAC" w:rsidRPr="0091400E" w:rsidRDefault="00AD2DAC" w:rsidP="0091400E">
      <w:pPr>
        <w:spacing w:after="0"/>
        <w:rPr>
          <w:rFonts w:ascii="Arial" w:hAnsi="Arial" w:cs="Arial"/>
          <w:sz w:val="20"/>
          <w:szCs w:val="20"/>
        </w:rPr>
      </w:pPr>
    </w:p>
    <w:p w14:paraId="19C2EA42" w14:textId="77777777" w:rsidR="00CA6002" w:rsidRPr="0091400E" w:rsidRDefault="00CA600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tervezett fejlesztés </w:t>
      </w:r>
      <w:r w:rsidR="00B414A7" w:rsidRPr="0091400E">
        <w:rPr>
          <w:rFonts w:ascii="Arial" w:hAnsi="Arial" w:cs="Arial"/>
          <w:sz w:val="20"/>
          <w:szCs w:val="20"/>
        </w:rPr>
        <w:t>időbeli ütemezése</w:t>
      </w:r>
    </w:p>
    <w:p w14:paraId="65A1A4F4" w14:textId="77777777" w:rsidR="00CA6002" w:rsidRPr="0091400E" w:rsidRDefault="005A1E18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</w:t>
      </w:r>
      <w:r w:rsidR="00CA6002" w:rsidRPr="0091400E">
        <w:rPr>
          <w:rFonts w:ascii="Arial" w:hAnsi="Arial" w:cs="Arial"/>
          <w:sz w:val="20"/>
          <w:szCs w:val="20"/>
        </w:rPr>
        <w:t xml:space="preserve"> megvalósításának </w:t>
      </w:r>
      <w:r w:rsidRPr="0091400E">
        <w:rPr>
          <w:rFonts w:ascii="Arial" w:hAnsi="Arial" w:cs="Arial"/>
          <w:sz w:val="20"/>
          <w:szCs w:val="20"/>
        </w:rPr>
        <w:t xml:space="preserve">tervezett </w:t>
      </w:r>
      <w:r w:rsidR="00CA6002" w:rsidRPr="0091400E">
        <w:rPr>
          <w:rFonts w:ascii="Arial" w:hAnsi="Arial" w:cs="Arial"/>
          <w:sz w:val="20"/>
          <w:szCs w:val="20"/>
        </w:rPr>
        <w:t>kezdete:</w:t>
      </w:r>
    </w:p>
    <w:p w14:paraId="054204F7" w14:textId="77777777" w:rsidR="00CA6002" w:rsidRPr="0091400E" w:rsidRDefault="00CA600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megvalósításának </w:t>
      </w:r>
      <w:r w:rsidR="005A1E18" w:rsidRPr="0091400E">
        <w:rPr>
          <w:rFonts w:ascii="Arial" w:hAnsi="Arial" w:cs="Arial"/>
          <w:sz w:val="20"/>
          <w:szCs w:val="20"/>
        </w:rPr>
        <w:t xml:space="preserve">tervezett </w:t>
      </w:r>
      <w:r w:rsidRPr="0091400E">
        <w:rPr>
          <w:rFonts w:ascii="Arial" w:hAnsi="Arial" w:cs="Arial"/>
          <w:sz w:val="20"/>
          <w:szCs w:val="20"/>
        </w:rPr>
        <w:t xml:space="preserve">fizikai befejezése: </w:t>
      </w:r>
    </w:p>
    <w:p w14:paraId="50C52B21" w14:textId="77777777" w:rsidR="00CA6002" w:rsidRPr="0091400E" w:rsidRDefault="00CA6002" w:rsidP="0091400E">
      <w:pPr>
        <w:keepNext/>
        <w:spacing w:after="120"/>
        <w:ind w:left="709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 xml:space="preserve">projekt </w:t>
      </w:r>
      <w:r w:rsidRPr="0091400E">
        <w:rPr>
          <w:rFonts w:ascii="Arial" w:hAnsi="Arial" w:cs="Arial"/>
          <w:sz w:val="20"/>
          <w:szCs w:val="20"/>
        </w:rPr>
        <w:t>te</w:t>
      </w:r>
      <w:r w:rsidR="00EB1A7B" w:rsidRPr="0091400E">
        <w:rPr>
          <w:rFonts w:ascii="Arial" w:hAnsi="Arial" w:cs="Arial"/>
          <w:sz w:val="20"/>
          <w:szCs w:val="20"/>
        </w:rPr>
        <w:t>r</w:t>
      </w:r>
      <w:r w:rsidR="005A1E18" w:rsidRPr="0091400E">
        <w:rPr>
          <w:rFonts w:ascii="Arial" w:hAnsi="Arial" w:cs="Arial"/>
          <w:sz w:val="20"/>
          <w:szCs w:val="20"/>
        </w:rPr>
        <w:t xml:space="preserve">vezett </w:t>
      </w:r>
      <w:r w:rsidR="00EB1A7B" w:rsidRPr="0091400E">
        <w:rPr>
          <w:rFonts w:ascii="Arial" w:hAnsi="Arial" w:cs="Arial"/>
          <w:sz w:val="20"/>
          <w:szCs w:val="20"/>
        </w:rPr>
        <w:t>mérföldkövei:</w:t>
      </w: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39"/>
        <w:gridCol w:w="6237"/>
      </w:tblGrid>
      <w:tr w:rsidR="002670B9" w:rsidRPr="0091400E" w14:paraId="582E1099" w14:textId="77777777" w:rsidTr="0091400E">
        <w:trPr>
          <w:tblHeader/>
        </w:trPr>
        <w:tc>
          <w:tcPr>
            <w:tcW w:w="709" w:type="dxa"/>
            <w:shd w:val="clear" w:color="auto" w:fill="E6E6E6"/>
            <w:vAlign w:val="center"/>
          </w:tcPr>
          <w:p w14:paraId="3714820E" w14:textId="77777777"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Ssz.</w:t>
            </w:r>
          </w:p>
        </w:tc>
        <w:tc>
          <w:tcPr>
            <w:tcW w:w="2439" w:type="dxa"/>
            <w:shd w:val="clear" w:color="auto" w:fill="E6E6E6"/>
          </w:tcPr>
          <w:p w14:paraId="28CE3099" w14:textId="77777777"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  <w:r w:rsidR="002670B9" w:rsidRPr="0091400E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6237" w:type="dxa"/>
            <w:shd w:val="clear" w:color="auto" w:fill="E6E6E6"/>
            <w:vAlign w:val="center"/>
          </w:tcPr>
          <w:p w14:paraId="092B2B70" w14:textId="77777777"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mérföldkő megnevezése (ellátandó tevékenységek)</w:t>
            </w:r>
          </w:p>
        </w:tc>
      </w:tr>
      <w:tr w:rsidR="002670B9" w:rsidRPr="0091400E" w14:paraId="6E8FC308" w14:textId="77777777" w:rsidTr="0061420A">
        <w:tc>
          <w:tcPr>
            <w:tcW w:w="709" w:type="dxa"/>
            <w:shd w:val="clear" w:color="auto" w:fill="auto"/>
            <w:vAlign w:val="center"/>
          </w:tcPr>
          <w:p w14:paraId="7A3F9E29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39" w:type="dxa"/>
          </w:tcPr>
          <w:p w14:paraId="75A3904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1EE266D5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499263A5" w14:textId="77777777" w:rsidTr="0061420A">
        <w:tc>
          <w:tcPr>
            <w:tcW w:w="709" w:type="dxa"/>
            <w:shd w:val="clear" w:color="auto" w:fill="auto"/>
            <w:vAlign w:val="center"/>
          </w:tcPr>
          <w:p w14:paraId="1C39F8F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439" w:type="dxa"/>
          </w:tcPr>
          <w:p w14:paraId="7710639B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4ACA2FA3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7C37255B" w14:textId="77777777" w:rsidTr="0061420A">
        <w:tc>
          <w:tcPr>
            <w:tcW w:w="709" w:type="dxa"/>
            <w:shd w:val="clear" w:color="auto" w:fill="auto"/>
            <w:vAlign w:val="center"/>
          </w:tcPr>
          <w:p w14:paraId="10058C35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439" w:type="dxa"/>
          </w:tcPr>
          <w:p w14:paraId="3FE089DF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241607D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3AEEF122" w14:textId="77777777" w:rsidTr="0061420A">
        <w:tc>
          <w:tcPr>
            <w:tcW w:w="709" w:type="dxa"/>
            <w:shd w:val="clear" w:color="auto" w:fill="auto"/>
            <w:vAlign w:val="center"/>
          </w:tcPr>
          <w:p w14:paraId="6AA10FFD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439" w:type="dxa"/>
          </w:tcPr>
          <w:p w14:paraId="3FEF4789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5998187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57AC4" w14:textId="77777777" w:rsidR="00215C29" w:rsidRPr="0091400E" w:rsidRDefault="00215C29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1663B41B" w14:textId="77777777" w:rsidR="00BE27C2" w:rsidRPr="0091400E" w:rsidRDefault="00BE27C2" w:rsidP="0091400E">
      <w:pPr>
        <w:rPr>
          <w:rFonts w:ascii="Arial" w:hAnsi="Arial" w:cs="Arial"/>
          <w:sz w:val="20"/>
          <w:szCs w:val="20"/>
        </w:rPr>
      </w:pPr>
    </w:p>
    <w:p w14:paraId="0A012FE0" w14:textId="77777777" w:rsidR="00A51C81" w:rsidRPr="0091400E" w:rsidRDefault="00A51C81" w:rsidP="0091400E">
      <w:pPr>
        <w:pStyle w:val="Cmsor1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t>Nyilatkozatok</w:t>
      </w:r>
    </w:p>
    <w:p w14:paraId="6A966376" w14:textId="77777777" w:rsidR="00A51C81" w:rsidRPr="008918BE" w:rsidRDefault="00A51C81" w:rsidP="0091400E">
      <w:pPr>
        <w:pStyle w:val="Cmsor2"/>
        <w:rPr>
          <w:rFonts w:ascii="Arial" w:hAnsi="Arial" w:cs="Arial"/>
          <w:sz w:val="20"/>
          <w:szCs w:val="20"/>
        </w:rPr>
      </w:pPr>
      <w:r w:rsidRPr="008918BE">
        <w:rPr>
          <w:rFonts w:ascii="Arial" w:hAnsi="Arial" w:cs="Arial"/>
          <w:sz w:val="20"/>
          <w:szCs w:val="20"/>
        </w:rPr>
        <w:t xml:space="preserve">De </w:t>
      </w:r>
      <w:proofErr w:type="spellStart"/>
      <w:r w:rsidRPr="008918BE">
        <w:rPr>
          <w:rFonts w:ascii="Arial" w:hAnsi="Arial" w:cs="Arial"/>
          <w:sz w:val="20"/>
          <w:szCs w:val="20"/>
        </w:rPr>
        <w:t>minimis</w:t>
      </w:r>
      <w:proofErr w:type="spellEnd"/>
      <w:r w:rsidRPr="008918BE">
        <w:rPr>
          <w:rFonts w:ascii="Arial" w:hAnsi="Arial" w:cs="Arial"/>
          <w:sz w:val="20"/>
          <w:szCs w:val="20"/>
        </w:rPr>
        <w:t xml:space="preserve"> nyilatkozat</w:t>
      </w:r>
    </w:p>
    <w:p w14:paraId="2672A3D3" w14:textId="64B334B1" w:rsidR="00A51C81" w:rsidRPr="008918BE" w:rsidRDefault="008918BE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amennyiben a támogatást igénylő a folyamatban lévő és az ezt megelőző két pénzügyi év során szétválással érintett volt, a csekély összegű támogatási keret meghatározása során ez figyelembe vételre került. </w:t>
      </w:r>
      <w:r w:rsidR="00A51C81"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="00A51C81" w:rsidRPr="008918BE">
        <w:rPr>
          <w:rFonts w:ascii="Arial" w:eastAsia="Batang" w:hAnsi="Arial" w:cs="Arial"/>
          <w:sz w:val="20"/>
          <w:szCs w:val="20"/>
        </w:rPr>
        <w:t xml:space="preserve">: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290F3CDA" w14:textId="04D04B48" w:rsidR="008918BE" w:rsidRDefault="008918BE" w:rsidP="0091400E">
      <w:pPr>
        <w:rPr>
          <w:rFonts w:ascii="Arial" w:eastAsia="Batang" w:hAnsi="Arial" w:cs="Arial"/>
          <w:sz w:val="20"/>
          <w:szCs w:val="20"/>
          <w:highlight w:val="yellow"/>
        </w:rPr>
      </w:pPr>
      <w:r w:rsidRPr="008918BE">
        <w:rPr>
          <w:rFonts w:ascii="Arial" w:eastAsia="Batang" w:hAnsi="Arial" w:cs="Arial"/>
          <w:sz w:val="20"/>
          <w:szCs w:val="20"/>
        </w:rPr>
        <w:t>Ezúton nyilatkozom, hogy amennyiben a támogatást igénylő a folyamatban lévő és az ezt megelőző két pénzügyi év során egyesüléssel érintett volt, a csekély összegű támogatási keret meghatározása során ez figyelembe vételre került.</w:t>
      </w:r>
      <w:r w:rsidRPr="008918BE">
        <w:rPr>
          <w:rFonts w:ascii="Arial" w:eastAsia="Batang" w:hAnsi="Arial" w:cs="Arial"/>
          <w:i/>
          <w:sz w:val="20"/>
          <w:szCs w:val="20"/>
        </w:rPr>
        <w:t xml:space="preserve"> 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17039618" w14:textId="51415BAF" w:rsidR="00A51C81" w:rsidRDefault="008918BE" w:rsidP="0091400E">
      <w:pPr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az 1407/2013/EU bizottsági rendelet 2. cikk (2) bekezdése értelmében a támogatást igénylő az "Egy és ugyanazon vállalkozások de </w:t>
      </w:r>
      <w:proofErr w:type="spellStart"/>
      <w:r w:rsidRPr="008918BE">
        <w:rPr>
          <w:rFonts w:ascii="Arial" w:eastAsia="Batang" w:hAnsi="Arial" w:cs="Arial"/>
          <w:sz w:val="20"/>
          <w:szCs w:val="20"/>
        </w:rPr>
        <w:t>minimisen</w:t>
      </w:r>
      <w:proofErr w:type="spellEnd"/>
      <w:r w:rsidRPr="008918BE">
        <w:rPr>
          <w:rFonts w:ascii="Arial" w:eastAsia="Batang" w:hAnsi="Arial" w:cs="Arial"/>
          <w:sz w:val="20"/>
          <w:szCs w:val="20"/>
        </w:rPr>
        <w:t xml:space="preserve"> kívüli állami támogatásai" funkcióban megadott vállalkozásokkal minősül egy és ugyanazon vállalkozásnak.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772D2905" w14:textId="0FF9A5AC" w:rsidR="00AF5159" w:rsidRDefault="00AF5159" w:rsidP="00AF5159">
      <w:pPr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eastAsia="Batang" w:hAnsi="Arial" w:cs="Arial"/>
          <w:sz w:val="20"/>
          <w:szCs w:val="20"/>
        </w:rPr>
        <w:t>A folyó pénzügyi évben és az azt megelőző két pénzügyi év során a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vállalkozás részesült-e csekély összegű támogatás(ok)</w:t>
      </w:r>
      <w:proofErr w:type="spellStart"/>
      <w:r w:rsidRPr="00AF5159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AF5159">
        <w:rPr>
          <w:rFonts w:ascii="Arial" w:eastAsia="Batang" w:hAnsi="Arial" w:cs="Arial"/>
          <w:sz w:val="20"/>
          <w:szCs w:val="20"/>
        </w:rPr>
        <w:t>. Kérjük,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hogy a folyamatban lévő támogatási kérelmekről is adjon információt,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az elutasított kérelmekről nem kell nyilatkozni</w:t>
      </w:r>
      <w:r>
        <w:rPr>
          <w:rFonts w:ascii="Arial" w:eastAsia="Batang" w:hAnsi="Arial" w:cs="Arial"/>
          <w:sz w:val="20"/>
          <w:szCs w:val="20"/>
        </w:rPr>
        <w:t>.</w:t>
      </w:r>
      <w:r w:rsidRPr="00AF5159">
        <w:rPr>
          <w:rFonts w:ascii="Arial" w:eastAsia="Batang" w:hAnsi="Arial" w:cs="Arial"/>
          <w:sz w:val="20"/>
          <w:szCs w:val="20"/>
        </w:rPr>
        <w:t xml:space="preserve">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619D9DDD" w14:textId="7C02B44C" w:rsidR="00026987" w:rsidRDefault="00AF5159" w:rsidP="00AF5159">
      <w:pPr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sz w:val="20"/>
          <w:szCs w:val="20"/>
        </w:rPr>
        <w:t>Az utolsó kérdésre adott igen válasz esetén a csekély összegű támogatás megadása</w:t>
      </w:r>
      <w:r w:rsidR="00026987">
        <w:rPr>
          <w:rFonts w:ascii="Arial" w:eastAsia="Batang" w:hAnsi="Arial" w:cs="Arial"/>
          <w:sz w:val="20"/>
          <w:szCs w:val="20"/>
        </w:rPr>
        <w:t>:</w:t>
      </w:r>
    </w:p>
    <w:p w14:paraId="76BE03E5" w14:textId="1F75C747"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 jogalapja:</w:t>
      </w:r>
      <w:r w:rsidR="00B96F2D">
        <w:rPr>
          <w:rFonts w:ascii="Arial" w:eastAsia="Batang" w:hAnsi="Arial" w:cs="Arial"/>
          <w:sz w:val="20"/>
          <w:szCs w:val="20"/>
        </w:rPr>
        <w:t xml:space="preserve">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1407/2013/EU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1408/2013/EU bizottsági határozat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360/2012/EU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717/2014/EU bizottsági rendelet</w:t>
      </w:r>
    </w:p>
    <w:p w14:paraId="3EE55D07" w14:textId="2030E544"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Támogatást nyújtó szervezet:</w:t>
      </w:r>
    </w:p>
    <w:p w14:paraId="4401F160" w14:textId="1995CD3D" w:rsidR="00B96F2D" w:rsidRDefault="00B96F2D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Támogatási kategória: </w:t>
      </w:r>
    </w:p>
    <w:p w14:paraId="1B6F843D" w14:textId="2E28FD2F"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026987">
        <w:rPr>
          <w:rFonts w:ascii="Arial" w:hAnsi="Arial" w:cs="Arial"/>
          <w:iCs/>
          <w:sz w:val="20"/>
          <w:szCs w:val="20"/>
        </w:rPr>
        <w:t>Odaítélés dátuma (elbírálás alatt lévő kérelemnél a kérelem benyújtásának dátuma):</w:t>
      </w:r>
    </w:p>
    <w:p w14:paraId="54327114" w14:textId="398D3D1A"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(HUF):</w:t>
      </w:r>
    </w:p>
    <w:p w14:paraId="7585C3A5" w14:textId="7A6DE8A8"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(EUR):</w:t>
      </w:r>
    </w:p>
    <w:p w14:paraId="6CDDB913" w14:textId="24E4D5A3"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(HUF)</w:t>
      </w:r>
    </w:p>
    <w:p w14:paraId="1111F0A9" w14:textId="1B9D3D6A" w:rsid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(EUR)</w:t>
      </w:r>
    </w:p>
    <w:p w14:paraId="7A49D2B0" w14:textId="0FB32EFA" w:rsidR="00AF5159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Maximális támogatási inte</w:t>
      </w:r>
      <w:r>
        <w:rPr>
          <w:rFonts w:ascii="Arial" w:hAnsi="Arial" w:cs="Arial"/>
          <w:iCs/>
          <w:sz w:val="20"/>
          <w:szCs w:val="20"/>
        </w:rPr>
        <w:t>n</w:t>
      </w:r>
      <w:r w:rsidRPr="00AF5159">
        <w:rPr>
          <w:rFonts w:ascii="Arial" w:hAnsi="Arial" w:cs="Arial"/>
          <w:iCs/>
          <w:sz w:val="20"/>
          <w:szCs w:val="20"/>
        </w:rPr>
        <w:t>zitás (%)</w:t>
      </w:r>
      <w:r>
        <w:rPr>
          <w:rFonts w:ascii="Arial" w:hAnsi="Arial" w:cs="Arial"/>
          <w:iCs/>
          <w:sz w:val="20"/>
          <w:szCs w:val="20"/>
        </w:rPr>
        <w:t>:</w:t>
      </w:r>
    </w:p>
    <w:p w14:paraId="7FA1D248" w14:textId="77777777"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Nyilatkozatok a helyi felhívásban előírt vállalásokról </w:t>
      </w:r>
    </w:p>
    <w:p w14:paraId="7E0D23DE" w14:textId="77777777" w:rsidR="00006CD5" w:rsidRPr="0091400E" w:rsidRDefault="00006CD5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Nyilatkozat arról, hogy a helyi támogatási kérelem tárgyát képező fejlesztésre a támogatást igénylője más forrásból nem igényelt támogatást.</w:t>
      </w:r>
    </w:p>
    <w:p w14:paraId="5925E479" w14:textId="77777777"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helyi felhívásban előírtak szerint c</w:t>
      </w:r>
      <w:r w:rsidR="00BC4388" w:rsidRPr="0091400E">
        <w:rPr>
          <w:rFonts w:ascii="Arial" w:hAnsi="Arial" w:cs="Arial"/>
          <w:sz w:val="20"/>
          <w:szCs w:val="20"/>
        </w:rPr>
        <w:t xml:space="preserve">satolandó </w:t>
      </w:r>
      <w:r w:rsidRPr="0091400E">
        <w:rPr>
          <w:rFonts w:ascii="Arial" w:hAnsi="Arial" w:cs="Arial"/>
          <w:sz w:val="20"/>
          <w:szCs w:val="20"/>
        </w:rPr>
        <w:t>mellékletek</w:t>
      </w:r>
      <w:r w:rsidR="00BC4388" w:rsidRPr="0091400E">
        <w:rPr>
          <w:rFonts w:ascii="Arial" w:hAnsi="Arial" w:cs="Arial"/>
          <w:sz w:val="20"/>
          <w:szCs w:val="20"/>
        </w:rPr>
        <w:t xml:space="preserve"> felsorolása</w:t>
      </w:r>
    </w:p>
    <w:p w14:paraId="1DBAD44B" w14:textId="77777777" w:rsidR="00BC4388" w:rsidRPr="0091400E" w:rsidRDefault="00BC4388" w:rsidP="0091400E">
      <w:pPr>
        <w:spacing w:after="0"/>
        <w:rPr>
          <w:rFonts w:ascii="Arial" w:hAnsi="Arial" w:cs="Arial"/>
          <w:sz w:val="20"/>
          <w:szCs w:val="20"/>
        </w:rPr>
      </w:pPr>
    </w:p>
    <w:p w14:paraId="236F0F06" w14:textId="77777777" w:rsidR="00FD1348" w:rsidRPr="0091400E" w:rsidRDefault="002B2BC4" w:rsidP="0091400E">
      <w:pPr>
        <w:rPr>
          <w:rFonts w:ascii="Arial" w:hAnsi="Arial" w:cs="Arial"/>
          <w:sz w:val="20"/>
          <w:szCs w:val="20"/>
          <w:u w:val="single"/>
        </w:rPr>
      </w:pPr>
      <w:r w:rsidRPr="0091400E">
        <w:rPr>
          <w:rFonts w:ascii="Arial" w:hAnsi="Arial" w:cs="Arial"/>
          <w:sz w:val="20"/>
          <w:szCs w:val="20"/>
          <w:u w:val="single"/>
        </w:rPr>
        <w:t xml:space="preserve">Képviselő neve: </w:t>
      </w:r>
      <w:bookmarkStart w:id="2" w:name="Sz%C3%B6veg14"/>
      <w:bookmarkEnd w:id="2"/>
      <w:r w:rsidR="00797EAD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"Szöveg14"</w:instrText>
      </w:r>
      <w:r w:rsidR="00797EAD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797EAD" w:rsidRPr="0091400E">
        <w:rPr>
          <w:rFonts w:ascii="Arial" w:hAnsi="Arial" w:cs="Arial"/>
          <w:sz w:val="20"/>
          <w:szCs w:val="20"/>
        </w:rPr>
        <w:fldChar w:fldCharType="end"/>
      </w:r>
    </w:p>
    <w:p w14:paraId="76A0217C" w14:textId="77777777" w:rsidR="00FD1348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Aláírás: ........................................</w:t>
      </w:r>
    </w:p>
    <w:p w14:paraId="783176BF" w14:textId="77777777" w:rsidR="00FD1348" w:rsidRPr="0091400E" w:rsidRDefault="00EB1A7B" w:rsidP="0091400E">
      <w:p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P.H.</w:t>
      </w:r>
    </w:p>
    <w:p w14:paraId="1CA58263" w14:textId="77777777" w:rsidR="00090CAD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Dátum: </w:t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</w:rPr>
        <w:tab/>
      </w:r>
    </w:p>
    <w:p w14:paraId="1487D354" w14:textId="77777777" w:rsidR="00AD2DAC" w:rsidRPr="0091400E" w:rsidRDefault="00AD2DAC" w:rsidP="0091400E">
      <w:pPr>
        <w:pStyle w:val="Cmsor1"/>
        <w:numPr>
          <w:ilvl w:val="0"/>
          <w:numId w:val="0"/>
        </w:numPr>
        <w:rPr>
          <w:rFonts w:ascii="Arial" w:hAnsi="Arial" w:cs="Arial"/>
          <w:sz w:val="20"/>
          <w:szCs w:val="20"/>
        </w:rPr>
        <w:sectPr w:rsidR="00AD2DAC" w:rsidRPr="0091400E" w:rsidSect="00422E32">
          <w:headerReference w:type="default" r:id="rId9"/>
          <w:footerReference w:type="default" r:id="rId10"/>
          <w:pgSz w:w="11906" w:h="16838"/>
          <w:pgMar w:top="1417" w:right="1106" w:bottom="1417" w:left="1417" w:header="708" w:footer="708" w:gutter="0"/>
          <w:cols w:space="708"/>
          <w:docGrid w:linePitch="360"/>
        </w:sectPr>
      </w:pPr>
    </w:p>
    <w:p w14:paraId="39C2FC4E" w14:textId="77777777" w:rsidR="00090CAD" w:rsidRPr="0091400E" w:rsidRDefault="00090CAD" w:rsidP="00354BBA">
      <w:pPr>
        <w:pStyle w:val="Cmsor1"/>
        <w:numPr>
          <w:ilvl w:val="0"/>
          <w:numId w:val="0"/>
        </w:num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Helyi támogatási kérelem adatlap kitöltési útmutató</w:t>
      </w:r>
    </w:p>
    <w:p w14:paraId="08561E6C" w14:textId="77777777"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Kérjük, hogy az útmutatót figyelmesen olvassa át, kérdés esetén keresse a helyi felhívásban megjelölt elérhetőségeken a </w:t>
      </w:r>
      <w:r w:rsidR="00006CD5" w:rsidRPr="0091400E">
        <w:rPr>
          <w:rFonts w:ascii="Arial" w:hAnsi="Arial" w:cs="Arial"/>
          <w:b/>
          <w:bCs/>
          <w:iCs/>
          <w:sz w:val="20"/>
          <w:szCs w:val="20"/>
        </w:rPr>
        <w:t xml:space="preserve">helyi akciócsoport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munkaszervezetét! Felhívjuk figyelmét, hogy a helyi támogatási kérelem adatlap és </w:t>
      </w:r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 xml:space="preserve">kötelező, nem hiánypótolható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>mellékleteinek be nem nyújtása a kérelem érdemi vizsgálat és értékelés nélküli elutasítását vonja maga után!</w:t>
      </w:r>
    </w:p>
    <w:p w14:paraId="6AD9BFCB" w14:textId="77777777"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A helyi támogatási kérelem adatlapot, valamint az ezekhez kapcsolódó mellékleteket </w:t>
      </w:r>
      <w:r w:rsidR="00000745" w:rsidRPr="0091400E">
        <w:rPr>
          <w:rFonts w:ascii="Arial" w:hAnsi="Arial" w:cs="Arial"/>
          <w:b/>
          <w:bCs/>
          <w:iCs/>
          <w:sz w:val="20"/>
          <w:szCs w:val="20"/>
        </w:rPr>
        <w:t xml:space="preserve">elektronikus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formátumban biztosítjuk, ezért kizárólag a géppel történő kitöltés engedélyezett! A kézzel kitöltött dokumentumok elutasításra kerülnek! </w:t>
      </w:r>
    </w:p>
    <w:p w14:paraId="3E9FAF2E" w14:textId="77777777"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>Az aláírást minden esetben kék tollal kérjük elvégezni</w:t>
      </w:r>
      <w:r w:rsidR="00264205" w:rsidRPr="0091400E">
        <w:rPr>
          <w:rFonts w:ascii="Arial" w:hAnsi="Arial" w:cs="Arial"/>
          <w:b/>
          <w:bCs/>
          <w:iCs/>
          <w:sz w:val="20"/>
          <w:szCs w:val="20"/>
        </w:rPr>
        <w:t>.</w:t>
      </w:r>
    </w:p>
    <w:p w14:paraId="0F1048DD" w14:textId="77777777" w:rsidR="004A2246" w:rsidRPr="0091400E" w:rsidRDefault="003356B7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1. </w:t>
      </w:r>
      <w:r w:rsidR="004A2246" w:rsidRPr="0091400E">
        <w:rPr>
          <w:rFonts w:ascii="Arial" w:hAnsi="Arial" w:cs="Arial"/>
          <w:b/>
          <w:bCs/>
          <w:sz w:val="20"/>
          <w:szCs w:val="20"/>
        </w:rPr>
        <w:t>TÁMOGATÁS IGÉNYLŐ</w:t>
      </w:r>
      <w:r w:rsidR="00000745" w:rsidRPr="0091400E">
        <w:rPr>
          <w:rFonts w:ascii="Arial" w:hAnsi="Arial" w:cs="Arial"/>
          <w:b/>
          <w:bCs/>
          <w:sz w:val="20"/>
          <w:szCs w:val="20"/>
        </w:rPr>
        <w:t xml:space="preserve"> ADATAI</w:t>
      </w:r>
    </w:p>
    <w:p w14:paraId="7EC7EEE5" w14:textId="77777777" w:rsidR="00832A99" w:rsidRPr="0091400E" w:rsidRDefault="005A1E18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 projekt konzorciumban valósul meg: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832A99" w:rsidRPr="0091400E">
        <w:rPr>
          <w:rFonts w:ascii="Arial" w:hAnsi="Arial" w:cs="Arial"/>
          <w:sz w:val="20"/>
          <w:szCs w:val="20"/>
        </w:rPr>
        <w:t>Konzorciumban megvalósuló fejlesztés esetén valamennyi konzorciumi partner esetében szükséges a táblázat teljeskörű kitöltése!</w:t>
      </w:r>
    </w:p>
    <w:p w14:paraId="5724B243" w14:textId="77777777"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 neve:</w:t>
      </w:r>
      <w:r w:rsidRPr="0091400E">
        <w:rPr>
          <w:rFonts w:ascii="Arial" w:hAnsi="Arial" w:cs="Arial"/>
          <w:sz w:val="20"/>
          <w:szCs w:val="20"/>
        </w:rPr>
        <w:t xml:space="preserve"> A </w:t>
      </w:r>
      <w:r w:rsidR="00264205" w:rsidRPr="0091400E">
        <w:rPr>
          <w:rFonts w:ascii="Arial" w:hAnsi="Arial" w:cs="Arial"/>
          <w:sz w:val="20"/>
          <w:szCs w:val="20"/>
        </w:rPr>
        <w:t>támogatást igénylő</w:t>
      </w:r>
      <w:r w:rsidRPr="0091400E">
        <w:rPr>
          <w:rFonts w:ascii="Arial" w:hAnsi="Arial" w:cs="Arial"/>
          <w:sz w:val="20"/>
          <w:szCs w:val="20"/>
        </w:rPr>
        <w:t xml:space="preserve"> hivatalos</w:t>
      </w:r>
      <w:r w:rsidR="00264205" w:rsidRPr="0091400E">
        <w:rPr>
          <w:rFonts w:ascii="Arial" w:hAnsi="Arial" w:cs="Arial"/>
          <w:sz w:val="20"/>
          <w:szCs w:val="20"/>
        </w:rPr>
        <w:t xml:space="preserve"> teljes</w:t>
      </w:r>
      <w:r w:rsidRPr="0091400E">
        <w:rPr>
          <w:rFonts w:ascii="Arial" w:hAnsi="Arial" w:cs="Arial"/>
          <w:sz w:val="20"/>
          <w:szCs w:val="20"/>
        </w:rPr>
        <w:t xml:space="preserve"> neve.</w:t>
      </w:r>
    </w:p>
    <w:p w14:paraId="35D7A3E9" w14:textId="77777777"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Képviseletre jogosult személy neve: </w:t>
      </w:r>
      <w:r w:rsidR="00264205" w:rsidRPr="0091400E">
        <w:rPr>
          <w:rFonts w:ascii="Arial" w:hAnsi="Arial" w:cs="Arial"/>
          <w:sz w:val="20"/>
          <w:szCs w:val="20"/>
        </w:rPr>
        <w:t>A támogatást igénylő</w:t>
      </w:r>
      <w:r w:rsidRPr="0091400E">
        <w:rPr>
          <w:rFonts w:ascii="Arial" w:hAnsi="Arial" w:cs="Arial"/>
          <w:sz w:val="20"/>
          <w:szCs w:val="20"/>
        </w:rPr>
        <w:t xml:space="preserve"> képviseletére a létesítő okirat alapján képviseletre jogosult neve.</w:t>
      </w:r>
    </w:p>
    <w:p w14:paraId="2CB7E6E1" w14:textId="77777777" w:rsidR="00086192" w:rsidRPr="0091400E" w:rsidRDefault="00086192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Kapcsolattartó neve: </w:t>
      </w:r>
      <w:r w:rsidRPr="0091400E">
        <w:rPr>
          <w:rFonts w:ascii="Arial" w:hAnsi="Arial" w:cs="Arial"/>
          <w:sz w:val="20"/>
          <w:szCs w:val="20"/>
        </w:rPr>
        <w:t>A projekt kapcsán felelős kapcsolattartó személy neve, telefonszáma</w:t>
      </w:r>
      <w:r w:rsidR="00000745" w:rsidRPr="0091400E">
        <w:rPr>
          <w:rFonts w:ascii="Arial" w:hAnsi="Arial" w:cs="Arial"/>
          <w:sz w:val="20"/>
          <w:szCs w:val="20"/>
        </w:rPr>
        <w:t>, e-</w:t>
      </w:r>
      <w:r w:rsidR="004C5586" w:rsidRPr="0091400E">
        <w:rPr>
          <w:rFonts w:ascii="Arial" w:hAnsi="Arial" w:cs="Arial"/>
          <w:sz w:val="20"/>
          <w:szCs w:val="20"/>
        </w:rPr>
        <w:t>mail címe, levelezési címe.</w:t>
      </w:r>
    </w:p>
    <w:p w14:paraId="26211949" w14:textId="77777777"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 xml:space="preserve"> székhelye:</w:t>
      </w:r>
      <w:r w:rsidR="00000745" w:rsidRPr="0091400E">
        <w:rPr>
          <w:rFonts w:ascii="Arial" w:hAnsi="Arial" w:cs="Arial"/>
          <w:sz w:val="20"/>
          <w:szCs w:val="20"/>
        </w:rPr>
        <w:t xml:space="preserve"> A támogatást igénylő </w:t>
      </w:r>
      <w:r w:rsidR="004E6353" w:rsidRPr="004E6353">
        <w:rPr>
          <w:rFonts w:ascii="Arial" w:hAnsi="Arial" w:cs="Arial"/>
          <w:sz w:val="20"/>
          <w:szCs w:val="20"/>
        </w:rPr>
        <w:t>létesítő</w:t>
      </w:r>
      <w:r w:rsidR="004E6353">
        <w:rPr>
          <w:rFonts w:ascii="Arial" w:hAnsi="Arial" w:cs="Arial"/>
          <w:sz w:val="20"/>
          <w:szCs w:val="20"/>
        </w:rPr>
        <w:t xml:space="preserve"> okiratban / SZMSZ-ben</w:t>
      </w:r>
      <w:r w:rsidR="00000745" w:rsidRPr="0091400E">
        <w:rPr>
          <w:rFonts w:ascii="Arial" w:hAnsi="Arial" w:cs="Arial"/>
          <w:sz w:val="20"/>
          <w:szCs w:val="20"/>
        </w:rPr>
        <w:t xml:space="preserve"> szereplő székhely</w:t>
      </w:r>
      <w:r w:rsidR="00326781">
        <w:rPr>
          <w:rFonts w:ascii="Arial" w:hAnsi="Arial" w:cs="Arial"/>
          <w:sz w:val="20"/>
          <w:szCs w:val="20"/>
        </w:rPr>
        <w:t>e</w:t>
      </w:r>
      <w:r w:rsidR="00090CAD" w:rsidRPr="0091400E">
        <w:rPr>
          <w:rFonts w:ascii="Arial" w:hAnsi="Arial" w:cs="Arial"/>
          <w:sz w:val="20"/>
          <w:szCs w:val="20"/>
        </w:rPr>
        <w:t>.</w:t>
      </w:r>
    </w:p>
    <w:p w14:paraId="5ED3CD4D" w14:textId="77777777"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Adószám</w:t>
      </w:r>
      <w:r w:rsidR="00090CAD" w:rsidRPr="0091400E">
        <w:rPr>
          <w:rFonts w:ascii="Arial" w:hAnsi="Arial" w:cs="Arial"/>
          <w:sz w:val="20"/>
          <w:szCs w:val="20"/>
        </w:rPr>
        <w:t xml:space="preserve">: </w:t>
      </w:r>
      <w:r w:rsidRPr="0091400E">
        <w:rPr>
          <w:rFonts w:ascii="Arial" w:hAnsi="Arial" w:cs="Arial"/>
          <w:sz w:val="20"/>
          <w:szCs w:val="20"/>
        </w:rPr>
        <w:t>A támogatást igénylő</w:t>
      </w:r>
      <w:r w:rsidR="00090CAD" w:rsidRPr="0091400E">
        <w:rPr>
          <w:rFonts w:ascii="Arial" w:hAnsi="Arial" w:cs="Arial"/>
          <w:sz w:val="20"/>
          <w:szCs w:val="20"/>
        </w:rPr>
        <w:t xml:space="preserve"> NAV által kiadott adószám</w:t>
      </w:r>
      <w:r w:rsidRPr="0091400E">
        <w:rPr>
          <w:rFonts w:ascii="Arial" w:hAnsi="Arial" w:cs="Arial"/>
          <w:sz w:val="20"/>
          <w:szCs w:val="20"/>
        </w:rPr>
        <w:t>a.</w:t>
      </w:r>
    </w:p>
    <w:p w14:paraId="7E77DD42" w14:textId="77777777" w:rsidR="00090CAD" w:rsidRPr="0091400E" w:rsidRDefault="00264205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Statisztikai számjel: </w:t>
      </w:r>
      <w:r w:rsidRPr="0091400E">
        <w:rPr>
          <w:rFonts w:ascii="Arial" w:hAnsi="Arial" w:cs="Arial"/>
          <w:bCs/>
          <w:sz w:val="20"/>
          <w:szCs w:val="20"/>
        </w:rPr>
        <w:t xml:space="preserve">A támogatást igénylő </w:t>
      </w:r>
      <w:r w:rsidR="00000745" w:rsidRPr="0091400E">
        <w:rPr>
          <w:rFonts w:ascii="Arial" w:hAnsi="Arial" w:cs="Arial"/>
          <w:bCs/>
          <w:sz w:val="20"/>
          <w:szCs w:val="20"/>
        </w:rPr>
        <w:t>KSH</w:t>
      </w:r>
      <w:r w:rsidRPr="0091400E">
        <w:rPr>
          <w:rFonts w:ascii="Arial" w:hAnsi="Arial" w:cs="Arial"/>
          <w:bCs/>
          <w:sz w:val="20"/>
          <w:szCs w:val="20"/>
        </w:rPr>
        <w:t>-nál nyilvántartott statisztikai számjele.</w:t>
      </w:r>
    </w:p>
    <w:p w14:paraId="57702875" w14:textId="77777777" w:rsidR="00090CAD" w:rsidRPr="0091400E" w:rsidRDefault="00264205" w:rsidP="0091400E">
      <w:p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Minősítési kód: </w:t>
      </w:r>
      <w:r w:rsidRPr="0091400E">
        <w:rPr>
          <w:rFonts w:ascii="Arial" w:hAnsi="Arial" w:cs="Arial"/>
          <w:bCs/>
          <w:sz w:val="20"/>
          <w:szCs w:val="20"/>
        </w:rPr>
        <w:t>Az alábbi lehetőségek közül válassza ki a támogatást igénylő minősítési kód besorolását:</w:t>
      </w:r>
    </w:p>
    <w:p w14:paraId="04CCF789" w14:textId="77777777" w:rsidR="00264205" w:rsidRPr="0091400E" w:rsidRDefault="00086192" w:rsidP="0090575A">
      <w:pPr>
        <w:numPr>
          <w:ilvl w:val="0"/>
          <w:numId w:val="4"/>
        </w:num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belül</w:t>
      </w:r>
    </w:p>
    <w:p w14:paraId="4640ECE1" w14:textId="77777777" w:rsidR="00086192" w:rsidRPr="0091400E" w:rsidRDefault="00086192" w:rsidP="0090575A">
      <w:pPr>
        <w:numPr>
          <w:ilvl w:val="0"/>
          <w:numId w:val="4"/>
        </w:numPr>
        <w:ind w:left="714" w:hanging="357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kívül</w:t>
      </w:r>
    </w:p>
    <w:p w14:paraId="43CC50B9" w14:textId="77777777" w:rsidR="00086192" w:rsidRPr="0091400E" w:rsidRDefault="00086192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4E6353">
        <w:rPr>
          <w:rFonts w:ascii="Arial" w:hAnsi="Arial" w:cs="Arial"/>
          <w:b/>
          <w:sz w:val="20"/>
          <w:szCs w:val="20"/>
        </w:rPr>
        <w:t>ÁFA levonási jog: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Kérjük az alábbi lehetőségek közül válassza ki a támogatást igénylő ÁFA besorolását: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</w:p>
    <w:p w14:paraId="1041B302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nem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. Az elszámolásnál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14:paraId="437D197C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az egyszerűsített vállalkozói adóról szóló 2002 évi XLIII. (XI. 15.) törvény hatálya alá tartozik.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14:paraId="31478802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de a támogatási kérelemben megjelölt, támogatásból finanszírozott tevékenységekkel kapcsolatban felmerült költségeire vonatkozóan adólevonási jog nem illeti meg. Az elszámolásnál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</w:t>
      </w:r>
      <w:r w:rsidR="00832A99" w:rsidRPr="0091400E">
        <w:rPr>
          <w:rFonts w:ascii="Arial" w:eastAsia="Batang" w:hAnsi="Arial" w:cs="Arial"/>
          <w:sz w:val="20"/>
          <w:szCs w:val="20"/>
        </w:rPr>
        <w:t>összeg kerül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14:paraId="20398607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adólevonási jog illeti meg.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14:paraId="59D77117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tételes elkülönítéssel állapítja meg a levonható és a le nem vonható ÁFA összegét. Az elszámolásnál a tételes elkülönítés alapján megállapított le nem vonható ÁFA össze</w:t>
      </w:r>
      <w:r w:rsidR="00832A99" w:rsidRPr="0091400E">
        <w:rPr>
          <w:rFonts w:ascii="Arial" w:eastAsia="Batang" w:hAnsi="Arial" w:cs="Arial"/>
          <w:sz w:val="20"/>
          <w:szCs w:val="20"/>
        </w:rPr>
        <w:t>g kerülhet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14:paraId="391A6230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arányosítással állapítja meg a levonható és a le nem vonható ÁFA összegét. Az elszámolásnál az arányosítás számítását mellékelni kell. Az arányosítás alapján megállapított le nem vonható</w:t>
      </w:r>
      <w:r w:rsidR="00832A99" w:rsidRPr="0091400E">
        <w:rPr>
          <w:rFonts w:ascii="Arial" w:eastAsia="Batang" w:hAnsi="Arial" w:cs="Arial"/>
          <w:sz w:val="20"/>
          <w:szCs w:val="20"/>
        </w:rPr>
        <w:t xml:space="preserve"> ÁFA összeg vehető figyelembe.</w:t>
      </w:r>
    </w:p>
    <w:p w14:paraId="44359551" w14:textId="77777777" w:rsidR="004E6353" w:rsidRPr="0091400E" w:rsidRDefault="00086192" w:rsidP="0090575A">
      <w:pPr>
        <w:numPr>
          <w:ilvl w:val="0"/>
          <w:numId w:val="1"/>
        </w:numPr>
        <w:ind w:left="567" w:hanging="35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felhívás nem teszi lehetővé a le nem vonható ÁFA elszámolását. Az elszámolásnál az ÁFA nélküli (nettó) összeg kerül figyelembevételre.</w:t>
      </w:r>
    </w:p>
    <w:p w14:paraId="56AE2203" w14:textId="77777777" w:rsidR="004C5586" w:rsidRPr="0091400E" w:rsidRDefault="004C5586" w:rsidP="0091400E">
      <w:pPr>
        <w:autoSpaceDE w:val="0"/>
        <w:autoSpaceDN w:val="0"/>
        <w:adjustRightInd w:val="0"/>
        <w:rPr>
          <w:rFonts w:ascii="Arial" w:eastAsia="Batang" w:hAnsi="Arial" w:cs="Arial"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Az ügyfél által választott értesítési mód: </w:t>
      </w:r>
      <w:r w:rsidRPr="0091400E">
        <w:rPr>
          <w:rFonts w:ascii="Arial" w:eastAsia="Batang" w:hAnsi="Arial" w:cs="Arial"/>
          <w:bCs/>
          <w:sz w:val="20"/>
          <w:szCs w:val="20"/>
        </w:rPr>
        <w:t xml:space="preserve">Kérjük, válassza ki, hogy a postai levelezési címre vagy elektronikus postafiókba kéri az értesítéseket. </w:t>
      </w:r>
      <w:r w:rsidR="00D27BD5" w:rsidRPr="0091400E">
        <w:rPr>
          <w:rFonts w:ascii="Arial" w:eastAsia="Batang" w:hAnsi="Arial" w:cs="Arial"/>
          <w:bCs/>
          <w:sz w:val="20"/>
          <w:szCs w:val="20"/>
        </w:rPr>
        <w:t>Kizárólag az egyik értesítési mód választható, kérjük, csak egy értesítési címet adjon meg!</w:t>
      </w:r>
    </w:p>
    <w:p w14:paraId="715BA1E8" w14:textId="77777777" w:rsidR="004A2246" w:rsidRPr="0091400E" w:rsidRDefault="005429CC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hAnsi="Arial" w:cs="Arial"/>
          <w:b/>
          <w:bCs/>
          <w:sz w:val="20"/>
          <w:szCs w:val="20"/>
        </w:rPr>
        <w:t>A PROJEKT BEMUTATÁSA</w:t>
      </w:r>
    </w:p>
    <w:p w14:paraId="635F32CC" w14:textId="77777777"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.1 </w:t>
      </w:r>
      <w:r w:rsidRPr="0091400E">
        <w:rPr>
          <w:rFonts w:ascii="Arial" w:hAnsi="Arial" w:cs="Arial"/>
          <w:b/>
          <w:bCs/>
          <w:sz w:val="20"/>
          <w:szCs w:val="20"/>
        </w:rPr>
        <w:t>A projekt címe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4E6353" w:rsidRPr="00354BBA">
        <w:rPr>
          <w:rFonts w:ascii="Arial" w:hAnsi="Arial" w:cs="Arial"/>
          <w:color w:val="000000"/>
          <w:sz w:val="20"/>
          <w:szCs w:val="20"/>
        </w:rPr>
        <w:t xml:space="preserve">A projekt címe legyen rövid, tömör, és legyen összhangban a projekt céljával és tartalmával. </w:t>
      </w:r>
    </w:p>
    <w:p w14:paraId="562C9D24" w14:textId="77777777"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.2 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Pr="0091400E">
        <w:rPr>
          <w:rFonts w:ascii="Arial" w:hAnsi="Arial" w:cs="Arial"/>
          <w:b/>
          <w:bCs/>
          <w:sz w:val="20"/>
          <w:szCs w:val="20"/>
        </w:rPr>
        <w:t>projekt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 célja:</w:t>
      </w:r>
      <w:r w:rsidR="004C5586" w:rsidRPr="0091400E">
        <w:rPr>
          <w:rFonts w:ascii="Arial" w:hAnsi="Arial" w:cs="Arial"/>
          <w:sz w:val="20"/>
          <w:szCs w:val="20"/>
        </w:rPr>
        <w:t xml:space="preserve"> Annak rövid bemutatása, hogy a fejlesztés, illetve program megvalósításával milyen </w:t>
      </w:r>
      <w:r w:rsidR="003356B7" w:rsidRPr="0091400E">
        <w:rPr>
          <w:rFonts w:ascii="Arial" w:hAnsi="Arial" w:cs="Arial"/>
          <w:sz w:val="20"/>
          <w:szCs w:val="20"/>
        </w:rPr>
        <w:t xml:space="preserve">átfogó és konkrét </w:t>
      </w:r>
      <w:r w:rsidR="004C5586" w:rsidRPr="0091400E">
        <w:rPr>
          <w:rFonts w:ascii="Arial" w:hAnsi="Arial" w:cs="Arial"/>
          <w:sz w:val="20"/>
          <w:szCs w:val="20"/>
        </w:rPr>
        <w:t>célokat kívánnak elérni.</w:t>
      </w:r>
      <w:r w:rsidR="003356B7" w:rsidRPr="0091400E">
        <w:rPr>
          <w:rFonts w:ascii="Arial" w:hAnsi="Arial" w:cs="Arial"/>
          <w:sz w:val="20"/>
          <w:szCs w:val="20"/>
        </w:rPr>
        <w:t xml:space="preserve"> Kérjük, ide ne tevékenységeket, hanem célokat írjon.</w:t>
      </w:r>
    </w:p>
    <w:p w14:paraId="0895508A" w14:textId="77777777" w:rsidR="008C30FA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356B7" w:rsidRPr="0091400E">
        <w:rPr>
          <w:rFonts w:ascii="Arial" w:hAnsi="Arial" w:cs="Arial"/>
          <w:b/>
          <w:sz w:val="20"/>
          <w:szCs w:val="20"/>
        </w:rPr>
        <w:t xml:space="preserve">.3 </w:t>
      </w:r>
      <w:r w:rsidR="004C5586" w:rsidRPr="0091400E">
        <w:rPr>
          <w:rFonts w:ascii="Arial" w:hAnsi="Arial" w:cs="Arial"/>
          <w:b/>
          <w:sz w:val="20"/>
          <w:szCs w:val="20"/>
        </w:rPr>
        <w:t>A HKFS célja, amelyhez a fejlesztés leginkább hozzájárul:</w:t>
      </w:r>
      <w:r w:rsidR="004C5586" w:rsidRPr="0091400E">
        <w:rPr>
          <w:rFonts w:ascii="Arial" w:hAnsi="Arial" w:cs="Arial"/>
          <w:sz w:val="20"/>
          <w:szCs w:val="20"/>
        </w:rPr>
        <w:t xml:space="preserve"> Röviden mutassa be, hogy a tervezett fejlesztés a HKFS</w:t>
      </w:r>
      <w:r w:rsidR="008C30FA">
        <w:rPr>
          <w:rFonts w:ascii="Arial" w:hAnsi="Arial" w:cs="Arial"/>
          <w:sz w:val="20"/>
          <w:szCs w:val="20"/>
        </w:rPr>
        <w:t>, illetve a helyi felhívás</w:t>
      </w:r>
      <w:r w:rsidR="004C5586" w:rsidRPr="0091400E">
        <w:rPr>
          <w:rFonts w:ascii="Arial" w:hAnsi="Arial" w:cs="Arial"/>
          <w:sz w:val="20"/>
          <w:szCs w:val="20"/>
        </w:rPr>
        <w:t xml:space="preserve"> melyik céljának megvalósulásához járul hozzá és</w:t>
      </w:r>
      <w:r w:rsidR="00A72F88">
        <w:rPr>
          <w:rFonts w:ascii="Arial" w:hAnsi="Arial" w:cs="Arial"/>
          <w:sz w:val="20"/>
          <w:szCs w:val="20"/>
        </w:rPr>
        <w:t xml:space="preserve"> azt</w:t>
      </w:r>
      <w:r w:rsidR="004C5586" w:rsidRPr="0091400E">
        <w:rPr>
          <w:rFonts w:ascii="Arial" w:hAnsi="Arial" w:cs="Arial"/>
          <w:sz w:val="20"/>
          <w:szCs w:val="20"/>
        </w:rPr>
        <w:t xml:space="preserve"> milyen módon éri el.</w:t>
      </w:r>
    </w:p>
    <w:p w14:paraId="633F652B" w14:textId="77777777" w:rsidR="004A224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.4 </w:t>
      </w:r>
      <w:r w:rsidRPr="0091400E">
        <w:rPr>
          <w:rFonts w:ascii="Arial" w:hAnsi="Arial" w:cs="Arial"/>
          <w:b/>
          <w:sz w:val="20"/>
          <w:szCs w:val="20"/>
        </w:rPr>
        <w:t>A projekt</w:t>
      </w:r>
      <w:r w:rsidR="004A2246" w:rsidRPr="0091400E">
        <w:rPr>
          <w:rFonts w:ascii="Arial" w:hAnsi="Arial" w:cs="Arial"/>
          <w:b/>
          <w:sz w:val="20"/>
          <w:szCs w:val="20"/>
        </w:rPr>
        <w:t xml:space="preserve"> 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megvalósításának tervezett </w:t>
      </w:r>
      <w:r w:rsidR="004A2246" w:rsidRPr="0091400E">
        <w:rPr>
          <w:rFonts w:ascii="Arial" w:hAnsi="Arial" w:cs="Arial"/>
          <w:b/>
          <w:sz w:val="20"/>
          <w:szCs w:val="20"/>
        </w:rPr>
        <w:t>helyszíne</w:t>
      </w:r>
      <w:r w:rsidR="00397AA5" w:rsidRPr="0091400E">
        <w:rPr>
          <w:rFonts w:ascii="Arial" w:hAnsi="Arial" w:cs="Arial"/>
          <w:b/>
          <w:sz w:val="20"/>
          <w:szCs w:val="20"/>
        </w:rPr>
        <w:t>(i)</w:t>
      </w:r>
      <w:r w:rsidR="004A2246" w:rsidRPr="0091400E">
        <w:rPr>
          <w:rFonts w:ascii="Arial" w:hAnsi="Arial" w:cs="Arial"/>
          <w:b/>
          <w:sz w:val="20"/>
          <w:szCs w:val="20"/>
        </w:rPr>
        <w:t>:</w:t>
      </w:r>
      <w:r w:rsidR="00397AA5" w:rsidRPr="0091400E">
        <w:rPr>
          <w:rFonts w:ascii="Arial" w:hAnsi="Arial" w:cs="Arial"/>
          <w:sz w:val="20"/>
          <w:szCs w:val="20"/>
        </w:rPr>
        <w:t xml:space="preserve"> A</w:t>
      </w:r>
      <w:r w:rsidR="004A2246" w:rsidRPr="0091400E">
        <w:rPr>
          <w:rFonts w:ascii="Arial" w:hAnsi="Arial" w:cs="Arial"/>
          <w:sz w:val="20"/>
          <w:szCs w:val="20"/>
        </w:rPr>
        <w:t xml:space="preserve"> fejlesztés megvalósulásának helyszínére vonatkozó adatok megadása,</w:t>
      </w:r>
      <w:r w:rsidR="00397AA5" w:rsidRPr="0091400E">
        <w:rPr>
          <w:rFonts w:ascii="Arial" w:hAnsi="Arial" w:cs="Arial"/>
          <w:sz w:val="20"/>
          <w:szCs w:val="20"/>
        </w:rPr>
        <w:t xml:space="preserve"> </w:t>
      </w:r>
      <w:r w:rsidR="004A2246" w:rsidRPr="0091400E">
        <w:rPr>
          <w:rFonts w:ascii="Arial" w:hAnsi="Arial" w:cs="Arial"/>
          <w:sz w:val="20"/>
          <w:szCs w:val="20"/>
        </w:rPr>
        <w:t xml:space="preserve">pontos cím, helyrajzi szám, az ingatlan szövegszerű megnevezése, a tulajdonjogról nyilatkozat. </w:t>
      </w:r>
      <w:r w:rsidR="00397AA5" w:rsidRPr="0091400E">
        <w:rPr>
          <w:rFonts w:ascii="Arial" w:hAnsi="Arial" w:cs="Arial"/>
          <w:sz w:val="20"/>
          <w:szCs w:val="20"/>
        </w:rPr>
        <w:t>Több megvalósítási helyszín esetében valamennyit fel kell tüntetni.</w:t>
      </w:r>
      <w:r w:rsidR="00A72F88">
        <w:rPr>
          <w:rFonts w:ascii="Arial" w:hAnsi="Arial" w:cs="Arial"/>
          <w:sz w:val="20"/>
          <w:szCs w:val="20"/>
        </w:rPr>
        <w:t xml:space="preserve"> A táblázat szükség esetén további sorokkal bővíthető.</w:t>
      </w:r>
    </w:p>
    <w:p w14:paraId="121914D1" w14:textId="77777777"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color w:val="FF0000"/>
          <w:sz w:val="20"/>
          <w:szCs w:val="20"/>
        </w:rPr>
        <w:t xml:space="preserve">FIGYELEM! </w:t>
      </w:r>
      <w:r w:rsidRPr="0091400E">
        <w:rPr>
          <w:rFonts w:ascii="Arial" w:hAnsi="Arial" w:cs="Arial"/>
          <w:sz w:val="20"/>
          <w:szCs w:val="20"/>
        </w:rPr>
        <w:t xml:space="preserve">Amennyiben a fejlesztés </w:t>
      </w:r>
      <w:r w:rsidR="00005EF3" w:rsidRPr="0091400E">
        <w:rPr>
          <w:rFonts w:ascii="Arial" w:hAnsi="Arial" w:cs="Arial"/>
          <w:sz w:val="20"/>
          <w:szCs w:val="20"/>
        </w:rPr>
        <w:t>nem saját tulajdonú ingatlanon történik (</w:t>
      </w:r>
      <w:r w:rsidRPr="0091400E">
        <w:rPr>
          <w:rFonts w:ascii="Arial" w:hAnsi="Arial" w:cs="Arial"/>
          <w:sz w:val="20"/>
          <w:szCs w:val="20"/>
        </w:rPr>
        <w:t>ellenőrzés a benyújtásr</w:t>
      </w:r>
      <w:r w:rsidR="00005EF3" w:rsidRPr="0091400E">
        <w:rPr>
          <w:rFonts w:ascii="Arial" w:hAnsi="Arial" w:cs="Arial"/>
          <w:sz w:val="20"/>
          <w:szCs w:val="20"/>
        </w:rPr>
        <w:t>a kerülő tulajdoni lap alapján)</w:t>
      </w:r>
      <w:r w:rsidRPr="0091400E">
        <w:rPr>
          <w:rFonts w:ascii="Arial" w:hAnsi="Arial" w:cs="Arial"/>
          <w:sz w:val="20"/>
          <w:szCs w:val="20"/>
        </w:rPr>
        <w:t xml:space="preserve"> tulajdonosi hozzájáruló nyilatkozat benyújtása szükséges.</w:t>
      </w:r>
    </w:p>
    <w:p w14:paraId="67404282" w14:textId="77777777"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A72F88">
        <w:rPr>
          <w:rFonts w:ascii="Arial" w:hAnsi="Arial" w:cs="Arial"/>
          <w:sz w:val="20"/>
          <w:szCs w:val="20"/>
        </w:rPr>
        <w:t>támogatási</w:t>
      </w:r>
      <w:r w:rsidR="00A72F88"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forrásból fejlesztés csak olyan ingatlanon történ</w:t>
      </w:r>
      <w:r w:rsidR="00005EF3" w:rsidRPr="0091400E">
        <w:rPr>
          <w:rFonts w:ascii="Arial" w:hAnsi="Arial" w:cs="Arial"/>
          <w:sz w:val="20"/>
          <w:szCs w:val="20"/>
        </w:rPr>
        <w:t>het, amely per</w:t>
      </w:r>
      <w:r w:rsidR="004869E6" w:rsidRPr="0091400E">
        <w:rPr>
          <w:rFonts w:ascii="Arial" w:hAnsi="Arial" w:cs="Arial"/>
          <w:sz w:val="20"/>
          <w:szCs w:val="20"/>
        </w:rPr>
        <w:t>-</w:t>
      </w:r>
      <w:r w:rsidR="005429CC" w:rsidRPr="0091400E">
        <w:rPr>
          <w:rFonts w:ascii="Arial" w:hAnsi="Arial" w:cs="Arial"/>
          <w:sz w:val="20"/>
          <w:szCs w:val="20"/>
        </w:rPr>
        <w:t xml:space="preserve"> és igénymentes.</w:t>
      </w:r>
    </w:p>
    <w:p w14:paraId="274451FD" w14:textId="77777777"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 permentesség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eszközt vagy ingatlant érintő per folyamatban.</w:t>
      </w:r>
    </w:p>
    <w:p w14:paraId="030A2BCF" w14:textId="77777777"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Az igénymentesség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jelenlegi vagy a jövőben várható követelés, amely az ingatlan tulajdonjogát fedezetbe vonásakor korlátozná vagy értékét csökkentené.</w:t>
      </w:r>
    </w:p>
    <w:p w14:paraId="383F4FF5" w14:textId="77777777" w:rsidR="004A2246" w:rsidRPr="0091400E" w:rsidRDefault="004A2246" w:rsidP="0091400E">
      <w:pPr>
        <w:spacing w:after="0"/>
        <w:ind w:left="709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Igénynek minősül</w:t>
      </w:r>
      <w:r w:rsidRPr="0091400E">
        <w:rPr>
          <w:rFonts w:ascii="Arial" w:hAnsi="Arial" w:cs="Arial"/>
          <w:i/>
          <w:color w:val="000000"/>
          <w:sz w:val="20"/>
          <w:szCs w:val="20"/>
        </w:rPr>
        <w:t>, ha az ingatlantulajdoni lapjának alábbi bejegyzések találhatóak:</w:t>
      </w:r>
    </w:p>
    <w:p w14:paraId="6FEB46D7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visszavásárlási jog;</w:t>
      </w:r>
    </w:p>
    <w:p w14:paraId="300998F9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vételi jog;</w:t>
      </w:r>
    </w:p>
    <w:p w14:paraId="7B3E4D76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végrehajtási jog;</w:t>
      </w:r>
    </w:p>
    <w:p w14:paraId="202EB33C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 jogosulttal szemben megindított felszámolási eljárás, végelszámolás;</w:t>
      </w:r>
    </w:p>
    <w:p w14:paraId="3A9ED8F1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bírósági vagy hatósági határozaton alapuló telekalakítási és építési tilalom elrendelésének ténye, valamint egyéb építésügyi korlátozás;</w:t>
      </w:r>
    </w:p>
    <w:p w14:paraId="7AF56EB6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kisajátítási és telekalakítási eljárás megindításának a ténye;</w:t>
      </w:r>
    </w:p>
    <w:p w14:paraId="34A5422A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árverés kitűzésének ténye;</w:t>
      </w:r>
    </w:p>
    <w:p w14:paraId="42E81D73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zárlat;</w:t>
      </w:r>
    </w:p>
    <w:p w14:paraId="5DBE9699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tulajdonjog fenntartással történő eladás;</w:t>
      </w:r>
    </w:p>
    <w:p w14:paraId="73A452E8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az ingatlan-nyilvántartási eljárás felfüggesztésének ténye;</w:t>
      </w:r>
    </w:p>
    <w:p w14:paraId="020D7AA2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jogerős hatósági vagy bírósági határozattal megállapított tartós környezetkárosodás ténye, mértéke és jellege.</w:t>
      </w:r>
    </w:p>
    <w:p w14:paraId="5A263F23" w14:textId="77777777"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Nem minősülnek igénynek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 ingatlan nyilvántartásba b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ejegyzett terhek, így például a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jelzálogjog, az elidegenítési és terhelési tilalom, a szolgalmak és a haszonélvezeti jog.</w:t>
      </w:r>
    </w:p>
    <w:p w14:paraId="08511AF4" w14:textId="77777777" w:rsidR="00884A2D" w:rsidRPr="0091400E" w:rsidRDefault="00090CA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="005429CC" w:rsidRPr="0091400E">
        <w:rPr>
          <w:rFonts w:ascii="Arial" w:hAnsi="Arial" w:cs="Arial"/>
          <w:b/>
          <w:bCs/>
          <w:sz w:val="20"/>
          <w:szCs w:val="20"/>
        </w:rPr>
        <w:t>projekt szakmai tartalmának részletezése</w:t>
      </w:r>
      <w:r w:rsidRPr="0091400E">
        <w:rPr>
          <w:rFonts w:ascii="Arial" w:hAnsi="Arial" w:cs="Arial"/>
          <w:b/>
          <w:bCs/>
          <w:sz w:val="20"/>
          <w:szCs w:val="20"/>
        </w:rPr>
        <w:t>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91400E">
        <w:rPr>
          <w:rFonts w:ascii="Arial" w:hAnsi="Arial" w:cs="Arial"/>
          <w:sz w:val="20"/>
          <w:szCs w:val="20"/>
        </w:rPr>
        <w:t>Kérjük, mutass</w:t>
      </w:r>
      <w:r w:rsidR="004869E6" w:rsidRPr="0091400E">
        <w:rPr>
          <w:rFonts w:ascii="Arial" w:hAnsi="Arial" w:cs="Arial"/>
          <w:sz w:val="20"/>
          <w:szCs w:val="20"/>
        </w:rPr>
        <w:t>a</w:t>
      </w:r>
      <w:r w:rsidR="00D83D97" w:rsidRPr="0091400E">
        <w:rPr>
          <w:rFonts w:ascii="Arial" w:hAnsi="Arial" w:cs="Arial"/>
          <w:sz w:val="20"/>
          <w:szCs w:val="20"/>
        </w:rPr>
        <w:t xml:space="preserve"> be </w:t>
      </w:r>
    </w:p>
    <w:p w14:paraId="2A83C913" w14:textId="77777777" w:rsidR="00884A2D" w:rsidRPr="0091400E" w:rsidRDefault="004869E6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84358D">
        <w:rPr>
          <w:rFonts w:ascii="Arial" w:hAnsi="Arial" w:cs="Arial"/>
          <w:b/>
          <w:sz w:val="20"/>
          <w:szCs w:val="20"/>
        </w:rPr>
        <w:t xml:space="preserve">a </w:t>
      </w:r>
      <w:r w:rsidR="003323F0" w:rsidRPr="0084358D">
        <w:rPr>
          <w:rFonts w:ascii="Arial" w:hAnsi="Arial" w:cs="Arial"/>
          <w:b/>
          <w:sz w:val="20"/>
          <w:szCs w:val="20"/>
        </w:rPr>
        <w:t>projekt szükségességének alátámasztását</w:t>
      </w:r>
      <w:r w:rsidR="003323F0" w:rsidRPr="0091400E">
        <w:rPr>
          <w:rFonts w:ascii="Arial" w:hAnsi="Arial" w:cs="Arial"/>
          <w:sz w:val="20"/>
          <w:szCs w:val="20"/>
        </w:rPr>
        <w:t>: kérjük</w:t>
      </w:r>
      <w:r w:rsidR="00A72F88">
        <w:rPr>
          <w:rFonts w:ascii="Arial" w:hAnsi="Arial" w:cs="Arial"/>
          <w:sz w:val="20"/>
          <w:szCs w:val="20"/>
        </w:rPr>
        <w:t>,</w:t>
      </w:r>
      <w:r w:rsidR="003323F0" w:rsidRPr="0091400E">
        <w:rPr>
          <w:rFonts w:ascii="Arial" w:hAnsi="Arial" w:cs="Arial"/>
          <w:sz w:val="20"/>
          <w:szCs w:val="20"/>
        </w:rPr>
        <w:t xml:space="preserve"> ebben a pontban fejtse ki a </w:t>
      </w:r>
      <w:r w:rsidR="00D83D97" w:rsidRPr="0091400E">
        <w:rPr>
          <w:rFonts w:ascii="Arial" w:hAnsi="Arial" w:cs="Arial"/>
          <w:sz w:val="20"/>
          <w:szCs w:val="20"/>
        </w:rPr>
        <w:t>fejlesztés indokát (probléma, aminek megoldására irányul, vagy adottság/lehetőség</w:t>
      </w:r>
      <w:r w:rsidRPr="0091400E">
        <w:rPr>
          <w:rFonts w:ascii="Arial" w:hAnsi="Arial" w:cs="Arial"/>
          <w:sz w:val="20"/>
          <w:szCs w:val="20"/>
        </w:rPr>
        <w:t>,</w:t>
      </w:r>
      <w:r w:rsidR="00D83D97" w:rsidRPr="0091400E">
        <w:rPr>
          <w:rFonts w:ascii="Arial" w:hAnsi="Arial" w:cs="Arial"/>
          <w:sz w:val="20"/>
          <w:szCs w:val="20"/>
        </w:rPr>
        <w:t xml:space="preserve"> aminek kiaknázását szolgálja</w:t>
      </w:r>
      <w:r w:rsidR="00A24C19" w:rsidRPr="0091400E">
        <w:rPr>
          <w:rFonts w:ascii="Arial" w:hAnsi="Arial" w:cs="Arial"/>
          <w:sz w:val="20"/>
          <w:szCs w:val="20"/>
        </w:rPr>
        <w:t>, előzmény, amennyiben van</w:t>
      </w:r>
      <w:r w:rsidR="005429CC" w:rsidRPr="0091400E">
        <w:rPr>
          <w:rFonts w:ascii="Arial" w:hAnsi="Arial" w:cs="Arial"/>
          <w:sz w:val="20"/>
          <w:szCs w:val="20"/>
        </w:rPr>
        <w:t xml:space="preserve"> (pl</w:t>
      </w:r>
      <w:r w:rsidR="00A72F88">
        <w:rPr>
          <w:rFonts w:ascii="Arial" w:hAnsi="Arial" w:cs="Arial"/>
          <w:sz w:val="20"/>
          <w:szCs w:val="20"/>
        </w:rPr>
        <w:t>.</w:t>
      </w:r>
      <w:r w:rsidR="005429CC" w:rsidRPr="0091400E">
        <w:rPr>
          <w:rFonts w:ascii="Arial" w:hAnsi="Arial" w:cs="Arial"/>
          <w:sz w:val="20"/>
          <w:szCs w:val="20"/>
        </w:rPr>
        <w:t xml:space="preserve"> korábbi projekt, aminek az eredményeire épül a fejlesztés, korábbi együttműködés stb.)</w:t>
      </w:r>
      <w:r w:rsidR="00D83D97" w:rsidRPr="0091400E">
        <w:rPr>
          <w:rFonts w:ascii="Arial" w:hAnsi="Arial" w:cs="Arial"/>
          <w:sz w:val="20"/>
          <w:szCs w:val="20"/>
        </w:rPr>
        <w:t xml:space="preserve">, </w:t>
      </w:r>
    </w:p>
    <w:p w14:paraId="1CC5ADDA" w14:textId="77777777" w:rsidR="005429CC" w:rsidRPr="008C30FA" w:rsidRDefault="005429CC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projekt előkészítettség</w:t>
      </w:r>
      <w:r w:rsidR="003323F0" w:rsidRPr="0084358D">
        <w:rPr>
          <w:rFonts w:ascii="Arial" w:hAnsi="Arial" w:cs="Arial"/>
          <w:b/>
          <w:sz w:val="20"/>
          <w:szCs w:val="20"/>
        </w:rPr>
        <w:t>ét</w:t>
      </w:r>
      <w:r w:rsidRPr="008C30FA">
        <w:rPr>
          <w:rFonts w:ascii="Arial" w:hAnsi="Arial" w:cs="Arial"/>
          <w:sz w:val="20"/>
          <w:szCs w:val="20"/>
        </w:rPr>
        <w:t xml:space="preserve">: </w:t>
      </w:r>
      <w:r w:rsidR="008C30FA" w:rsidRPr="008C30FA">
        <w:rPr>
          <w:rFonts w:ascii="Arial" w:hAnsi="Arial" w:cs="Arial"/>
          <w:sz w:val="20"/>
          <w:szCs w:val="20"/>
        </w:rPr>
        <w:t xml:space="preserve">kérjük megadni, hogy mely előkészítő dokumentum áll rendelkezésre a támogatási kérelem benyújtásakor. </w:t>
      </w:r>
      <w:r w:rsidR="008C30FA">
        <w:rPr>
          <w:rFonts w:ascii="Arial" w:hAnsi="Arial" w:cs="Arial"/>
          <w:sz w:val="20"/>
          <w:szCs w:val="20"/>
        </w:rPr>
        <w:t>K</w:t>
      </w:r>
      <w:r w:rsidR="003323F0" w:rsidRPr="008C30FA">
        <w:rPr>
          <w:rFonts w:ascii="Arial" w:hAnsi="Arial" w:cs="Arial"/>
          <w:sz w:val="20"/>
          <w:szCs w:val="20"/>
        </w:rPr>
        <w:t>érjük</w:t>
      </w:r>
      <w:r w:rsidR="008A3E24">
        <w:rPr>
          <w:rFonts w:ascii="Arial" w:hAnsi="Arial" w:cs="Arial"/>
          <w:sz w:val="20"/>
          <w:szCs w:val="20"/>
        </w:rPr>
        <w:t>,</w:t>
      </w:r>
      <w:r w:rsidRPr="008C30FA">
        <w:rPr>
          <w:rFonts w:ascii="Arial" w:hAnsi="Arial" w:cs="Arial"/>
          <w:sz w:val="20"/>
          <w:szCs w:val="20"/>
        </w:rPr>
        <w:t xml:space="preserve"> válassza ki az alábbiak közül a projekt előkészítése szempontjából releváns dokumentumot és jelölje meg annak állapotát (elkészült/folyamatban van/a projekt keretében kerül kidolgozásra). Amennyiben </w:t>
      </w:r>
      <w:r w:rsidR="003323F0" w:rsidRPr="008C30FA">
        <w:rPr>
          <w:rFonts w:ascii="Arial" w:hAnsi="Arial" w:cs="Arial"/>
          <w:sz w:val="20"/>
          <w:szCs w:val="20"/>
        </w:rPr>
        <w:t>egyik dokumentum sem releváns, úgy ezt a választ szerepeltesse</w:t>
      </w:r>
      <w:r w:rsidR="008C30FA">
        <w:rPr>
          <w:rFonts w:ascii="Arial" w:hAnsi="Arial" w:cs="Arial"/>
          <w:sz w:val="20"/>
          <w:szCs w:val="20"/>
        </w:rPr>
        <w:t>:</w:t>
      </w:r>
      <w:r w:rsidR="008C30FA" w:rsidRPr="008C30FA">
        <w:rPr>
          <w:rFonts w:ascii="Arial" w:hAnsi="Arial" w:cs="Arial"/>
          <w:sz w:val="20"/>
          <w:szCs w:val="20"/>
        </w:rPr>
        <w:t xml:space="preserve"> </w:t>
      </w:r>
    </w:p>
    <w:p w14:paraId="66AB56C4" w14:textId="77777777" w:rsidR="003323F0" w:rsidRPr="0091400E" w:rsidRDefault="003323F0" w:rsidP="0091400E">
      <w:pPr>
        <w:spacing w:after="0"/>
        <w:ind w:left="851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igényfelmérés, piackutatás; integrált városfejlesztési stratégia; előzetes akcióterületi terv; akcióterületi terv; környezeti hatásvizsgálat; kerékpárforgalmi kiviteli terv; engedélyezési terv; kiviteli terv; közbeszerzési dokumentációk; hatóságok és a lakosság tájékoztatása; helyzetelemzés, stratégiát megalapozó dokumentumok; együttműködési program; épületenergetikai tanúsítvány; energetikai auditjelentés; műemléképület esetén szakhatósági határozat a műemléképület védett értékeiről; értékvizsgálat az épület helyi egyedi védelem alá helyezéséről; előzetes megvalósíthatósági tanulmány; megvalósíthatósági tanulmány; Fenntartható Energia Akcióterv (SEAP); környezeti hatásvizsgálat, klímakockázati elemzés; egyéb dokumentumok.</w:t>
      </w:r>
    </w:p>
    <w:p w14:paraId="562C7D7C" w14:textId="77777777" w:rsidR="00D83D97" w:rsidRPr="0091400E" w:rsidRDefault="00D83D97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fejlesztés célcsoportját</w:t>
      </w:r>
      <w:r w:rsidR="004869E6" w:rsidRPr="0091400E">
        <w:rPr>
          <w:rFonts w:ascii="Arial" w:hAnsi="Arial" w:cs="Arial"/>
          <w:sz w:val="20"/>
          <w:szCs w:val="20"/>
        </w:rPr>
        <w:t xml:space="preserve"> (kik a fejlesztés közvetlen haszonélvezői)</w:t>
      </w:r>
      <w:r w:rsidRPr="0091400E">
        <w:rPr>
          <w:rFonts w:ascii="Arial" w:hAnsi="Arial" w:cs="Arial"/>
          <w:sz w:val="20"/>
          <w:szCs w:val="20"/>
        </w:rPr>
        <w:t>;</w:t>
      </w:r>
    </w:p>
    <w:p w14:paraId="03D6E78D" w14:textId="77777777" w:rsidR="003F6CF5" w:rsidRPr="003F6CF5" w:rsidRDefault="008C5700" w:rsidP="0090575A">
      <w:pPr>
        <w:pStyle w:val="Listaszerbekezds"/>
        <w:numPr>
          <w:ilvl w:val="2"/>
          <w:numId w:val="4"/>
        </w:numPr>
        <w:spacing w:after="0" w:line="240" w:lineRule="auto"/>
        <w:ind w:left="851" w:hanging="567"/>
        <w:rPr>
          <w:rFonts w:ascii="Arial" w:hAnsi="Arial" w:cs="Arial"/>
          <w:sz w:val="20"/>
          <w:szCs w:val="20"/>
        </w:rPr>
      </w:pPr>
      <w:r w:rsidRPr="003F6CF5">
        <w:rPr>
          <w:rFonts w:ascii="Arial" w:hAnsi="Arial" w:cs="Arial"/>
          <w:b/>
          <w:sz w:val="20"/>
          <w:szCs w:val="20"/>
        </w:rPr>
        <w:t>a megvalósítandó tevékenységek</w:t>
      </w:r>
      <w:r w:rsidR="00884A2D" w:rsidRPr="003F6CF5">
        <w:rPr>
          <w:rFonts w:ascii="Arial" w:hAnsi="Arial" w:cs="Arial"/>
          <w:b/>
          <w:sz w:val="20"/>
          <w:szCs w:val="20"/>
        </w:rPr>
        <w:t>et</w:t>
      </w:r>
      <w:r w:rsidR="00884A2D" w:rsidRPr="003F6CF5">
        <w:rPr>
          <w:rFonts w:ascii="Arial" w:hAnsi="Arial" w:cs="Arial"/>
          <w:sz w:val="20"/>
          <w:szCs w:val="20"/>
        </w:rPr>
        <w:t xml:space="preserve">: </w:t>
      </w:r>
      <w:r w:rsidR="0084358D" w:rsidRPr="003F6CF5">
        <w:rPr>
          <w:rFonts w:ascii="Arial" w:hAnsi="Arial" w:cs="Arial"/>
          <w:sz w:val="20"/>
          <w:szCs w:val="20"/>
        </w:rPr>
        <w:t>Kérjük, mutassa be a projekt részletes tartalmát és a tartalom feltételeknek való megfelelését. Kérjük, részletezze a támogatási kérelem tárgyát képező beavatkozás tervezett ÖSSZES támogatható tevékenységét (önállóan támogatható tevékenységek, önállóan nem támogatható, választható tevékenységek, önállóan nem támogatható, kötelezően megvalósítandó tevékenységek) a helyi felhívás 3.1. fejezetében található információk alapján, hozzávetőleges funkciónkénti költséghányad megjelölésével. K</w:t>
      </w:r>
      <w:r w:rsidR="00884A2D" w:rsidRPr="003F6CF5">
        <w:rPr>
          <w:rFonts w:ascii="Arial" w:hAnsi="Arial" w:cs="Arial"/>
          <w:sz w:val="20"/>
          <w:szCs w:val="20"/>
        </w:rPr>
        <w:t>érjük, hogy figyeljen arra, hogy az e pontban részletezett tevékenységek szerepeljenek a költségvetés táblában</w:t>
      </w:r>
      <w:r w:rsidR="008A3E24">
        <w:rPr>
          <w:rFonts w:ascii="Arial" w:hAnsi="Arial" w:cs="Arial"/>
          <w:sz w:val="20"/>
          <w:szCs w:val="20"/>
        </w:rPr>
        <w:t>.</w:t>
      </w:r>
      <w:r w:rsidR="0084358D" w:rsidRPr="003F6CF5">
        <w:rPr>
          <w:rFonts w:ascii="Arial" w:hAnsi="Arial" w:cs="Arial"/>
          <w:sz w:val="20"/>
          <w:szCs w:val="20"/>
        </w:rPr>
        <w:t xml:space="preserve"> A leírásban kérjük, térjen ki a helyi felhívás 3.4 pontjában rögzített feltételek teljesítésére, amennyiben releváns a kötelező tevékenységek megvalósítására, és a helyi felhívás 4. pontjában szereplő </w:t>
      </w:r>
      <w:r w:rsidR="003F6CF5" w:rsidRPr="003F6CF5">
        <w:rPr>
          <w:rFonts w:ascii="Arial" w:hAnsi="Arial" w:cs="Arial"/>
          <w:sz w:val="20"/>
          <w:szCs w:val="20"/>
        </w:rPr>
        <w:t xml:space="preserve">alábbi </w:t>
      </w:r>
      <w:r w:rsidR="0084358D" w:rsidRPr="003F6CF5">
        <w:rPr>
          <w:rFonts w:ascii="Arial" w:hAnsi="Arial" w:cs="Arial"/>
          <w:sz w:val="20"/>
          <w:szCs w:val="20"/>
        </w:rPr>
        <w:t>tartalmi értékelés szempontjainak teljesülésére</w:t>
      </w:r>
      <w:r w:rsidR="003F6CF5" w:rsidRPr="003F6CF5">
        <w:rPr>
          <w:rFonts w:ascii="Arial" w:hAnsi="Arial" w:cs="Arial"/>
          <w:sz w:val="20"/>
          <w:szCs w:val="20"/>
        </w:rPr>
        <w:t xml:space="preserve"> (a helyi felhívás alapján megadható néhány lényeges értékelési szempont, pl</w:t>
      </w:r>
      <w:r w:rsidR="008A3E24">
        <w:rPr>
          <w:rFonts w:ascii="Arial" w:hAnsi="Arial" w:cs="Arial"/>
          <w:sz w:val="20"/>
          <w:szCs w:val="20"/>
        </w:rPr>
        <w:t>.</w:t>
      </w:r>
      <w:r w:rsidR="003F6CF5" w:rsidRPr="003F6CF5">
        <w:rPr>
          <w:rFonts w:ascii="Arial" w:hAnsi="Arial" w:cs="Arial"/>
          <w:sz w:val="20"/>
          <w:szCs w:val="20"/>
        </w:rPr>
        <w:t xml:space="preserve"> költséghatékony, reális és takarékos költségvetési tervezet;</w:t>
      </w:r>
    </w:p>
    <w:p w14:paraId="667DB61B" w14:textId="77777777" w:rsidR="0084358D" w:rsidRPr="0084358D" w:rsidRDefault="00884A2D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műszaki, szakmai eredményeket</w:t>
      </w:r>
      <w:r w:rsidR="004869E6" w:rsidRPr="0084358D">
        <w:rPr>
          <w:rFonts w:ascii="Arial" w:hAnsi="Arial" w:cs="Arial"/>
          <w:sz w:val="20"/>
          <w:szCs w:val="20"/>
        </w:rPr>
        <w:t xml:space="preserve">, </w:t>
      </w:r>
      <w:r w:rsidR="00912731" w:rsidRPr="0084358D">
        <w:rPr>
          <w:rFonts w:ascii="Arial" w:hAnsi="Arial" w:cs="Arial"/>
          <w:sz w:val="20"/>
          <w:szCs w:val="20"/>
        </w:rPr>
        <w:t>valamint</w:t>
      </w:r>
      <w:r w:rsidR="004869E6" w:rsidRPr="0084358D">
        <w:rPr>
          <w:rFonts w:ascii="Arial" w:hAnsi="Arial" w:cs="Arial"/>
          <w:sz w:val="20"/>
          <w:szCs w:val="20"/>
        </w:rPr>
        <w:t xml:space="preserve"> </w:t>
      </w:r>
      <w:r w:rsidR="009D679F" w:rsidRPr="0084358D">
        <w:rPr>
          <w:rFonts w:ascii="Arial" w:hAnsi="Arial" w:cs="Arial"/>
          <w:sz w:val="20"/>
          <w:szCs w:val="20"/>
        </w:rPr>
        <w:t>a</w:t>
      </w:r>
      <w:r w:rsidR="00912731" w:rsidRPr="0084358D">
        <w:rPr>
          <w:rFonts w:ascii="Arial" w:hAnsi="Arial" w:cs="Arial"/>
          <w:sz w:val="20"/>
          <w:szCs w:val="20"/>
        </w:rPr>
        <w:t>z</w:t>
      </w:r>
      <w:r w:rsidR="009D679F" w:rsidRPr="0084358D">
        <w:rPr>
          <w:rFonts w:ascii="Arial" w:hAnsi="Arial" w:cs="Arial"/>
          <w:sz w:val="20"/>
          <w:szCs w:val="20"/>
        </w:rPr>
        <w:t xml:space="preserve"> </w:t>
      </w:r>
      <w:r w:rsidR="00912731" w:rsidRPr="0084358D">
        <w:rPr>
          <w:rFonts w:ascii="Arial" w:hAnsi="Arial" w:cs="Arial"/>
          <w:sz w:val="20"/>
          <w:szCs w:val="20"/>
        </w:rPr>
        <w:t>eredménye</w:t>
      </w:r>
      <w:r w:rsidR="009D679F" w:rsidRPr="0084358D">
        <w:rPr>
          <w:rFonts w:ascii="Arial" w:hAnsi="Arial" w:cs="Arial"/>
          <w:sz w:val="20"/>
          <w:szCs w:val="20"/>
        </w:rPr>
        <w:t xml:space="preserve">k a projekt lezárása utáni </w:t>
      </w:r>
      <w:r w:rsidR="009D679F" w:rsidRPr="0084358D">
        <w:rPr>
          <w:rFonts w:ascii="Arial" w:hAnsi="Arial" w:cs="Arial"/>
          <w:b/>
          <w:sz w:val="20"/>
          <w:szCs w:val="20"/>
        </w:rPr>
        <w:t>fenntartására/működtetésére/hasznosítására vonatkozó terveket</w:t>
      </w:r>
      <w:r w:rsidRPr="0084358D">
        <w:rPr>
          <w:rFonts w:ascii="Arial" w:hAnsi="Arial" w:cs="Arial"/>
          <w:sz w:val="20"/>
          <w:szCs w:val="20"/>
        </w:rPr>
        <w:t xml:space="preserve">. </w:t>
      </w:r>
      <w:r w:rsidR="0084358D" w:rsidRPr="0084358D" w:rsidDel="001339E3">
        <w:rPr>
          <w:rFonts w:ascii="Arial" w:hAnsi="Arial" w:cs="Arial"/>
          <w:sz w:val="20"/>
          <w:szCs w:val="20"/>
        </w:rPr>
        <w:t>A legfontosabb paraméterek megadásával jellemezze a projekt által megvalósítani terv</w:t>
      </w:r>
      <w:r w:rsidR="0084358D" w:rsidRPr="0084358D">
        <w:rPr>
          <w:rFonts w:ascii="Arial" w:hAnsi="Arial" w:cs="Arial"/>
          <w:sz w:val="20"/>
          <w:szCs w:val="20"/>
        </w:rPr>
        <w:t xml:space="preserve">ezett műszaki/szakmai tartalmat, </w:t>
      </w:r>
      <w:r w:rsidR="0084358D">
        <w:rPr>
          <w:rFonts w:ascii="Arial" w:hAnsi="Arial" w:cs="Arial"/>
          <w:sz w:val="20"/>
          <w:szCs w:val="20"/>
        </w:rPr>
        <w:t xml:space="preserve">(amennyiben lehet, számszerűsített) </w:t>
      </w:r>
      <w:r w:rsidR="0084358D" w:rsidRPr="0084358D">
        <w:rPr>
          <w:rFonts w:ascii="Arial" w:hAnsi="Arial" w:cs="Arial"/>
          <w:sz w:val="20"/>
          <w:szCs w:val="20"/>
        </w:rPr>
        <w:t>eredményeket, mértékegységeket.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Kérjük, adja meg a megvalósítandó műszaki/szakmai </w:t>
      </w:r>
      <w:r w:rsidR="0084358D" w:rsidRPr="0084358D">
        <w:rPr>
          <w:rFonts w:ascii="Arial" w:hAnsi="Arial" w:cs="Arial"/>
          <w:sz w:val="20"/>
          <w:szCs w:val="20"/>
        </w:rPr>
        <w:t>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megnevezését, </w:t>
      </w:r>
      <w:r w:rsidR="0084358D" w:rsidRPr="0084358D">
        <w:rPr>
          <w:rFonts w:ascii="Arial" w:hAnsi="Arial" w:cs="Arial"/>
          <w:sz w:val="20"/>
          <w:szCs w:val="20"/>
        </w:rPr>
        <w:t xml:space="preserve">leírását, </w:t>
      </w:r>
      <w:r w:rsidR="0084358D" w:rsidRPr="0084358D" w:rsidDel="001339E3">
        <w:rPr>
          <w:rFonts w:ascii="Arial" w:hAnsi="Arial" w:cs="Arial"/>
          <w:sz w:val="20"/>
          <w:szCs w:val="20"/>
        </w:rPr>
        <w:t>a</w:t>
      </w:r>
      <w:r w:rsidR="0084358D" w:rsidRPr="0084358D">
        <w:rPr>
          <w:rFonts w:ascii="Arial" w:hAnsi="Arial" w:cs="Arial"/>
          <w:sz w:val="20"/>
          <w:szCs w:val="20"/>
        </w:rPr>
        <w:t>z 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nem számsze</w:t>
      </w:r>
      <w:r w:rsidR="0084358D" w:rsidRPr="0084358D">
        <w:rPr>
          <w:rFonts w:ascii="Arial" w:hAnsi="Arial" w:cs="Arial"/>
          <w:sz w:val="20"/>
          <w:szCs w:val="20"/>
        </w:rPr>
        <w:t>rűsíthető, egyéb tulajdonságait.</w:t>
      </w:r>
    </w:p>
    <w:p w14:paraId="7FC01840" w14:textId="77777777" w:rsidR="00884A2D" w:rsidRPr="0091400E" w:rsidRDefault="00884A2D" w:rsidP="0091400E">
      <w:pPr>
        <w:pStyle w:val="Listaszerbekezds"/>
        <w:spacing w:after="0"/>
        <w:ind w:left="851"/>
        <w:rPr>
          <w:rFonts w:ascii="Arial" w:hAnsi="Arial" w:cs="Arial"/>
          <w:sz w:val="20"/>
          <w:szCs w:val="20"/>
        </w:rPr>
      </w:pPr>
    </w:p>
    <w:p w14:paraId="076F456A" w14:textId="77777777" w:rsidR="00884A2D" w:rsidRPr="0091400E" w:rsidRDefault="00884A2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Indikátor vállalások: </w:t>
      </w:r>
      <w:r w:rsidRPr="0091400E">
        <w:rPr>
          <w:rFonts w:ascii="Arial" w:hAnsi="Arial" w:cs="Arial"/>
          <w:bCs/>
          <w:sz w:val="20"/>
          <w:szCs w:val="20"/>
        </w:rPr>
        <w:t>Kérjük, adja meg a kötelező és a vállalt monitoring mutatók bázisértékeit (induló tevékenység, új beruházás esetén 0), a bázisérték mérésének évét, a vállalt célértékeket és azok elérésének évét.</w:t>
      </w:r>
    </w:p>
    <w:p w14:paraId="52C6B837" w14:textId="77777777" w:rsidR="00422E32" w:rsidRPr="0091400E" w:rsidRDefault="00422E32" w:rsidP="0091400E">
      <w:pPr>
        <w:pStyle w:val="Listaszerbekezds"/>
        <w:spacing w:after="0"/>
        <w:ind w:left="426"/>
        <w:rPr>
          <w:rFonts w:ascii="Arial" w:hAnsi="Arial" w:cs="Arial"/>
          <w:bCs/>
          <w:sz w:val="20"/>
          <w:szCs w:val="20"/>
        </w:rPr>
      </w:pPr>
    </w:p>
    <w:p w14:paraId="2C96057A" w14:textId="77777777" w:rsidR="00422E32" w:rsidRPr="0091400E" w:rsidRDefault="00422E32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Költségvetés: </w:t>
      </w:r>
      <w:r w:rsidRPr="0091400E">
        <w:rPr>
          <w:rFonts w:ascii="Arial" w:hAnsi="Arial" w:cs="Arial"/>
          <w:bCs/>
          <w:sz w:val="20"/>
          <w:szCs w:val="20"/>
        </w:rPr>
        <w:t>A költségvetés táblában fő tevékenységek szerint adja meg a helyi felhívásban szereplő, az adott tevékenységre vonatkozó költségtípusokat és költségelemeket (amennyiben az adatlap kéri) és ezek nettó és bruttó összköltségét, amely tartalmazza a támogatást és a saját erőt is.</w:t>
      </w:r>
      <w:r w:rsidR="007C57FF">
        <w:rPr>
          <w:rFonts w:ascii="Arial" w:hAnsi="Arial" w:cs="Arial"/>
          <w:bCs/>
          <w:sz w:val="20"/>
          <w:szCs w:val="20"/>
        </w:rPr>
        <w:t xml:space="preserve"> A 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>k</w:t>
      </w:r>
      <w:r w:rsidR="007C57FF" w:rsidRPr="007C57FF">
        <w:rPr>
          <w:rFonts w:ascii="Arial" w:hAnsi="Arial" w:cs="Arial"/>
          <w:bCs/>
          <w:sz w:val="20"/>
          <w:szCs w:val="20"/>
        </w:rPr>
        <w:t>öltségtípusok</w:t>
      </w:r>
      <w:r w:rsidR="007C57FF">
        <w:rPr>
          <w:rFonts w:ascii="Arial" w:hAnsi="Arial" w:cs="Arial"/>
          <w:bCs/>
          <w:sz w:val="20"/>
          <w:szCs w:val="20"/>
        </w:rPr>
        <w:t xml:space="preserve"> és a költségelemek a helyi felhívás 5.5 pontjában található felsorolásából választhatók. A </w:t>
      </w:r>
      <w:r w:rsidR="007C57FF">
        <w:rPr>
          <w:rFonts w:ascii="Arial" w:hAnsi="Arial" w:cs="Arial"/>
          <w:bCs/>
          <w:sz w:val="20"/>
          <w:szCs w:val="20"/>
          <w:u w:val="single"/>
        </w:rPr>
        <w:t>költségtípusokat az aláhúzott elemek, a költségelemeket pedig a francia bekezdéssel jelzett elemek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="007C57FF">
        <w:rPr>
          <w:rFonts w:ascii="Arial" w:hAnsi="Arial" w:cs="Arial"/>
          <w:bCs/>
          <w:sz w:val="20"/>
          <w:szCs w:val="20"/>
          <w:u w:val="single"/>
        </w:rPr>
        <w:t>jelzik</w:t>
      </w:r>
      <w:r w:rsidR="007C57FF">
        <w:rPr>
          <w:rFonts w:ascii="Arial" w:hAnsi="Arial" w:cs="Arial"/>
          <w:bCs/>
          <w:sz w:val="20"/>
          <w:szCs w:val="20"/>
        </w:rPr>
        <w:t xml:space="preserve">. </w:t>
      </w:r>
      <w:r w:rsidR="003F6CF5" w:rsidRPr="003F6CF5">
        <w:rPr>
          <w:rFonts w:ascii="Arial" w:hAnsi="Arial" w:cs="Arial"/>
          <w:b/>
          <w:sz w:val="20"/>
          <w:szCs w:val="20"/>
        </w:rPr>
        <w:t>A projekt elszámolható költségeit és forrásait Ft-ban kell megadni!</w:t>
      </w:r>
    </w:p>
    <w:p w14:paraId="125CD797" w14:textId="77777777" w:rsidR="00884A2D" w:rsidRPr="0091400E" w:rsidRDefault="00884A2D" w:rsidP="0091400E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14:paraId="0EC76D29" w14:textId="77777777" w:rsidR="00884A2D" w:rsidRPr="0091400E" w:rsidRDefault="009D679F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fejlesztés megvalósításában résztvevő </w:t>
      </w:r>
      <w:r w:rsidR="00043F73" w:rsidRPr="0091400E">
        <w:rPr>
          <w:rFonts w:ascii="Arial" w:hAnsi="Arial" w:cs="Arial"/>
          <w:b/>
          <w:bCs/>
          <w:sz w:val="20"/>
          <w:szCs w:val="20"/>
        </w:rPr>
        <w:t>személyek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bemutatása: </w:t>
      </w:r>
      <w:r w:rsidR="00EB3BE8" w:rsidRPr="0091400E">
        <w:rPr>
          <w:rFonts w:ascii="Arial" w:hAnsi="Arial" w:cs="Arial"/>
          <w:bCs/>
          <w:sz w:val="20"/>
          <w:szCs w:val="20"/>
        </w:rPr>
        <w:t>K</w:t>
      </w:r>
      <w:r w:rsidRPr="0091400E">
        <w:rPr>
          <w:rFonts w:ascii="Arial" w:hAnsi="Arial" w:cs="Arial"/>
          <w:bCs/>
          <w:sz w:val="20"/>
          <w:szCs w:val="20"/>
        </w:rPr>
        <w:t xml:space="preserve">érjük, adja meg a projektben részt vevő </w:t>
      </w:r>
      <w:r w:rsidR="00043F73" w:rsidRPr="0091400E">
        <w:rPr>
          <w:rFonts w:ascii="Arial" w:hAnsi="Arial" w:cs="Arial"/>
          <w:bCs/>
          <w:sz w:val="20"/>
          <w:szCs w:val="20"/>
        </w:rPr>
        <w:t>személyek</w:t>
      </w:r>
      <w:r w:rsidR="00EB3BE8" w:rsidRPr="0091400E">
        <w:rPr>
          <w:rFonts w:ascii="Arial" w:hAnsi="Arial" w:cs="Arial"/>
          <w:bCs/>
          <w:sz w:val="20"/>
          <w:szCs w:val="20"/>
        </w:rPr>
        <w:t xml:space="preserve"> nevét, a fejlesztésben betöltött szerepét, a legmagasabb képzettségét, a fejlesztéssel összefüggő szakmai tapasztalatait és a tervezett heti munkaidő ráfordítást.</w:t>
      </w:r>
      <w:r w:rsidR="00EB3BE8" w:rsidRPr="0091400E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3B3854E" w14:textId="77777777" w:rsidR="00884A2D" w:rsidRPr="0091400E" w:rsidRDefault="00884A2D" w:rsidP="0091400E">
      <w:pPr>
        <w:pStyle w:val="Listaszerbekezds"/>
        <w:rPr>
          <w:rFonts w:ascii="Arial" w:hAnsi="Arial" w:cs="Arial"/>
          <w:b/>
          <w:sz w:val="20"/>
          <w:szCs w:val="20"/>
        </w:rPr>
      </w:pPr>
    </w:p>
    <w:p w14:paraId="690DB8C8" w14:textId="77777777" w:rsidR="004E6353" w:rsidRPr="008C30FA" w:rsidRDefault="00EB3BE8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8C30FA">
        <w:rPr>
          <w:rFonts w:ascii="Arial" w:hAnsi="Arial" w:cs="Arial"/>
          <w:b/>
          <w:sz w:val="20"/>
          <w:szCs w:val="20"/>
        </w:rPr>
        <w:t xml:space="preserve">A tervezett fejlesztés időbeli ütemezése: </w:t>
      </w:r>
      <w:r w:rsidR="008C30FA" w:rsidRPr="008C30FA">
        <w:rPr>
          <w:rFonts w:ascii="Arial" w:hAnsi="Arial" w:cs="Arial"/>
          <w:sz w:val="20"/>
          <w:szCs w:val="20"/>
        </w:rPr>
        <w:t>Kérjük</w:t>
      </w:r>
      <w:r w:rsidR="008A3E24">
        <w:rPr>
          <w:rFonts w:ascii="Arial" w:hAnsi="Arial" w:cs="Arial"/>
          <w:sz w:val="20"/>
          <w:szCs w:val="20"/>
        </w:rPr>
        <w:t>,</w:t>
      </w:r>
      <w:r w:rsidR="008C30FA" w:rsidRPr="008C30FA">
        <w:rPr>
          <w:rFonts w:ascii="Arial" w:hAnsi="Arial" w:cs="Arial"/>
          <w:sz w:val="20"/>
          <w:szCs w:val="20"/>
        </w:rPr>
        <w:t xml:space="preserve"> adja meg a</w:t>
      </w:r>
      <w:r w:rsidRPr="008C30FA">
        <w:rPr>
          <w:rFonts w:ascii="Arial" w:hAnsi="Arial" w:cs="Arial"/>
          <w:sz w:val="20"/>
          <w:szCs w:val="20"/>
        </w:rPr>
        <w:t xml:space="preserve"> projekt indításának és fizikai </w:t>
      </w:r>
      <w:r w:rsidR="004E6353" w:rsidRPr="008C30FA">
        <w:rPr>
          <w:rFonts w:ascii="Arial" w:hAnsi="Arial" w:cs="Arial"/>
          <w:sz w:val="20"/>
          <w:szCs w:val="20"/>
        </w:rPr>
        <w:t xml:space="preserve">befejezésének </w:t>
      </w:r>
      <w:r w:rsidR="008C30FA" w:rsidRPr="008C30FA">
        <w:rPr>
          <w:rFonts w:ascii="Arial" w:hAnsi="Arial" w:cs="Arial"/>
          <w:sz w:val="20"/>
          <w:szCs w:val="20"/>
        </w:rPr>
        <w:t xml:space="preserve">dátumát.  </w:t>
      </w:r>
    </w:p>
    <w:p w14:paraId="4E76BA61" w14:textId="77777777" w:rsidR="004E6353" w:rsidRPr="004E6353" w:rsidRDefault="004E6353" w:rsidP="004E6353">
      <w:pPr>
        <w:ind w:left="426"/>
        <w:rPr>
          <w:rFonts w:ascii="Arial" w:hAnsi="Arial" w:cs="Arial"/>
          <w:sz w:val="20"/>
          <w:szCs w:val="20"/>
        </w:rPr>
      </w:pP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A projekt fizikai befejezése: a projekt keretében támogatott valamennyi tevékenység a </w:t>
      </w:r>
      <w:r w:rsidRPr="004E6353">
        <w:rPr>
          <w:rFonts w:ascii="Arial" w:hAnsi="Arial" w:cs="Arial"/>
          <w:sz w:val="20"/>
          <w:szCs w:val="20"/>
        </w:rPr>
        <w:t>Támogat</w:t>
      </w:r>
      <w:r w:rsidR="008C30FA">
        <w:rPr>
          <w:rFonts w:ascii="Arial" w:hAnsi="Arial" w:cs="Arial"/>
          <w:sz w:val="20"/>
          <w:szCs w:val="20"/>
        </w:rPr>
        <w:t>ási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="008C30FA">
        <w:rPr>
          <w:rFonts w:ascii="Arial" w:hAnsi="Arial" w:cs="Arial"/>
          <w:sz w:val="20"/>
          <w:szCs w:val="20"/>
        </w:rPr>
        <w:t>Szerződésben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meghatározottak szerint, a </w:t>
      </w:r>
      <w:r w:rsidR="008C30FA">
        <w:rPr>
          <w:rFonts w:ascii="Arial" w:eastAsia="Calibri" w:hAnsi="Arial" w:cs="Arial"/>
          <w:color w:val="000000"/>
          <w:sz w:val="20"/>
          <w:szCs w:val="20"/>
        </w:rPr>
        <w:t>helyi f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>elhívásban meghatározott feltételek mellett teljesült. A projekt fizikai befejezés napjának a projekt utolsó támogatott tevékenysége fizikai teljesítésének a napja minősül.</w:t>
      </w:r>
    </w:p>
    <w:p w14:paraId="3BD90064" w14:textId="77777777" w:rsidR="004E6353" w:rsidRPr="004E6353" w:rsidRDefault="004E6353" w:rsidP="004E6353">
      <w:pPr>
        <w:pStyle w:val="Default"/>
        <w:ind w:left="426"/>
        <w:jc w:val="both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A projekt </w:t>
      </w:r>
      <w:r w:rsidRPr="004E6353">
        <w:rPr>
          <w:rFonts w:ascii="Arial" w:hAnsi="Arial" w:cs="Arial"/>
          <w:b/>
          <w:sz w:val="20"/>
          <w:szCs w:val="20"/>
        </w:rPr>
        <w:t>fizikai befejezésének dátuma</w:t>
      </w:r>
      <w:r w:rsidRPr="004E6353">
        <w:rPr>
          <w:rFonts w:ascii="Arial" w:hAnsi="Arial" w:cs="Arial"/>
          <w:sz w:val="20"/>
          <w:szCs w:val="20"/>
        </w:rPr>
        <w:t>, amely</w:t>
      </w:r>
      <w:r w:rsidRPr="004E6353">
        <w:rPr>
          <w:rFonts w:ascii="Arial" w:hAnsi="Arial" w:cs="Arial"/>
          <w:b/>
          <w:sz w:val="20"/>
          <w:szCs w:val="20"/>
        </w:rPr>
        <w:t xml:space="preserve"> </w:t>
      </w:r>
      <w:r w:rsidRPr="004E6353">
        <w:rPr>
          <w:rFonts w:ascii="Arial" w:hAnsi="Arial" w:cs="Arial"/>
          <w:sz w:val="20"/>
          <w:szCs w:val="20"/>
        </w:rPr>
        <w:t>a beruházás utolsó elemének megvalósulása:</w:t>
      </w:r>
    </w:p>
    <w:p w14:paraId="0EF0DE6A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a projekthez közvetlenül kapcsolódó előzetes tanulmányok, engedélyezési dokumentumok elkészítésének esetében a teljesítést igazoló dokumentum kiállításának napja;</w:t>
      </w:r>
    </w:p>
    <w:p w14:paraId="49913311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b)</w:t>
      </w:r>
      <w:r w:rsidRPr="004E6353">
        <w:rPr>
          <w:rFonts w:ascii="Arial" w:hAnsi="Arial" w:cs="Arial"/>
          <w:sz w:val="20"/>
          <w:szCs w:val="20"/>
        </w:rPr>
        <w:tab/>
        <w:t>közbeszerzési költségek közbeszerzés előkészítési tevékenységeinek költsége (közbeszerzési szakértő díja, hirdetési/hirdetményi költségek, ajánlati/ajánlattételi felhívás elkészítésének költségei, közbeszerzés eredményeként megkötendő szerződések előkészítése esetében a teljesítést igazoló dokumentum kiállításának napja;</w:t>
      </w:r>
    </w:p>
    <w:p w14:paraId="6260F39B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Beruházási tevékenység igénybe vétele esetén, amennyiben megtörténik a sikeres műszaki átadás átvétel, jegyzőkönyvvel alátámasztva (engedélyköteles építés esetén a záró kifizetési igénylés, illetve az ahhoz kapcsolódó záró beszámoló benyújtásakor az engedélyező hatóság igazolásának csatolása szükséges arról, hogy a használatbavételi (forgalomba helyezési, üzemeltetési) engedélyezési eljárás, illetve amennyiben releváns, a műszaki engedélyezési eljárás folyamatban van; a teljes üzemszerű működés megindulását lehetővé tevő jogerős (ideiglenes) használatbavételi (forgalomba helyezési, üzemeltetési, valamint működési engedély a záró kifizetési igénylés és záró beszámoló jóváhagyásához nyújtandó be);</w:t>
      </w:r>
    </w:p>
    <w:p w14:paraId="3C6E78BF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Eszközbeszerzés esetén üzembe helyezési jegyzőkönyv kiállításának napja; </w:t>
      </w:r>
    </w:p>
    <w:p w14:paraId="751AFF64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megvalósításhoz kapcsolódó szolgáltatások igénybe vételén belül, a</w:t>
      </w:r>
      <w:r w:rsidRPr="004E6353">
        <w:rPr>
          <w:rFonts w:ascii="Arial" w:hAnsi="Arial" w:cs="Arial"/>
          <w:sz w:val="20"/>
          <w:szCs w:val="20"/>
        </w:rPr>
        <w:tab/>
        <w:t>műszaki ellenőri szolgáltatás, az egyéb műszaki jellegű szolgáltatások, kötelezően előírt nyilvánosság biztosításának, projektszintű könyvvizsgálatnak és egyéb szolgáltatási tevékenységeknek igénybe vétele esetén a teljesítést igazoló dokumentum kiállításának napja;</w:t>
      </w:r>
    </w:p>
    <w:p w14:paraId="27C48E86" w14:textId="77777777" w:rsidR="004E6353" w:rsidRPr="004E6353" w:rsidRDefault="004E6353" w:rsidP="0090575A">
      <w:pPr>
        <w:pStyle w:val="Listaszerbekezds"/>
        <w:numPr>
          <w:ilvl w:val="0"/>
          <w:numId w:val="6"/>
        </w:numPr>
        <w:spacing w:after="0" w:line="240" w:lineRule="auto"/>
        <w:ind w:left="709" w:hanging="283"/>
        <w:jc w:val="left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Projektmenedzsment tevékenység igénybe vételén belül a projektmenedzsment személyi jellegű ráfordítása esetében a munkavállaló részére kiállított bérpapír; projektmenedzsmenthez igénybevett szakértői szolgáltatás esetében a teljesítést igazoló dokumentum kiállításának napja;</w:t>
      </w:r>
    </w:p>
    <w:p w14:paraId="3A9C7370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megvalósításban közreműködő munkatársak költségei esetében munkavállaló részére kiállított bérpapír.</w:t>
      </w:r>
    </w:p>
    <w:p w14:paraId="1F05517A" w14:textId="77777777" w:rsidR="004E6353" w:rsidRDefault="004E6353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14:paraId="2A137B3B" w14:textId="77777777" w:rsidR="008C30FA" w:rsidRPr="0091400E" w:rsidRDefault="008C30FA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projekt megkezdése és fizikai befejezése </w:t>
      </w:r>
      <w:r w:rsidRPr="0091400E">
        <w:rPr>
          <w:rFonts w:ascii="Arial" w:hAnsi="Arial" w:cs="Arial"/>
          <w:sz w:val="20"/>
          <w:szCs w:val="20"/>
        </w:rPr>
        <w:t xml:space="preserve">mellett kérjük, mutassa be a fejlesztés mérföldköveit és azok teljesülésének időpontját az alábbi minta alapján (külön ERFA és ESZA forrásból megvalósítandó projektekre). Kérjük, hogy az egyes mérföldkövek között eltelt idő ne haladja meg a 6 hónapot.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1559"/>
        <w:gridCol w:w="7364"/>
      </w:tblGrid>
      <w:tr w:rsidR="00F50062" w:rsidRPr="0091400E" w14:paraId="4765E604" w14:textId="77777777" w:rsidTr="00D27BD5">
        <w:tc>
          <w:tcPr>
            <w:tcW w:w="352" w:type="pct"/>
            <w:shd w:val="clear" w:color="auto" w:fill="E6E6E6"/>
            <w:vAlign w:val="center"/>
          </w:tcPr>
          <w:p w14:paraId="486B4BF8" w14:textId="77777777" w:rsidR="00F50062" w:rsidRPr="0091400E" w:rsidRDefault="00F50062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Ssz.</w:t>
            </w:r>
          </w:p>
        </w:tc>
        <w:tc>
          <w:tcPr>
            <w:tcW w:w="812" w:type="pct"/>
            <w:shd w:val="clear" w:color="auto" w:fill="E6E6E6"/>
            <w:vAlign w:val="center"/>
          </w:tcPr>
          <w:p w14:paraId="574E3226" w14:textId="77777777"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14:paraId="6DE6B976" w14:textId="77777777"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</w:t>
            </w:r>
            <w:r w:rsidR="00D27BD5" w:rsidRPr="0091400E">
              <w:rPr>
                <w:rFonts w:ascii="Arial" w:hAnsi="Arial" w:cs="Arial"/>
                <w:b/>
              </w:rPr>
              <w:t xml:space="preserve"> (ERFA – minta!)</w:t>
            </w:r>
          </w:p>
        </w:tc>
      </w:tr>
      <w:tr w:rsidR="00090CAD" w:rsidRPr="0091400E" w14:paraId="5428EF30" w14:textId="77777777" w:rsidTr="00D27BD5">
        <w:tc>
          <w:tcPr>
            <w:tcW w:w="352" w:type="pct"/>
            <w:shd w:val="clear" w:color="auto" w:fill="auto"/>
            <w:vAlign w:val="center"/>
          </w:tcPr>
          <w:p w14:paraId="2B3614ED" w14:textId="77777777" w:rsidR="00090CAD" w:rsidRPr="0091400E" w:rsidRDefault="00090CAD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</w:t>
            </w:r>
            <w:r w:rsidR="00F50062" w:rsidRPr="009140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54CD8A09" w14:textId="77777777" w:rsidR="00090CAD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2018.01.31.</w:t>
            </w:r>
            <w:r w:rsidR="00090CAD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6C354F1D" w14:textId="77777777" w:rsidR="00090CAD" w:rsidRPr="0091400E" w:rsidRDefault="0070198F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Projekt előkészítése (1. kifizetési kérelem): pl. 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 xml:space="preserve">projektmenedzsment szervezet felállítása, közbeszerzés lebonyolítása, </w:t>
            </w:r>
            <w:r w:rsidRPr="0091400E">
              <w:rPr>
                <w:rFonts w:ascii="Arial" w:hAnsi="Arial" w:cs="Arial"/>
                <w:sz w:val="20"/>
                <w:szCs w:val="20"/>
              </w:rPr>
              <w:t xml:space="preserve">tulajdonviszonyok rendezése, műszaki tervdokumentáció elkészítése, 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projektindí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>tással kapcsolatos kötelező nyilvánosság megvalósítása</w:t>
            </w:r>
          </w:p>
        </w:tc>
      </w:tr>
      <w:tr w:rsidR="00D70C2C" w:rsidRPr="0091400E" w14:paraId="10E807D2" w14:textId="77777777" w:rsidTr="00D27BD5">
        <w:tc>
          <w:tcPr>
            <w:tcW w:w="352" w:type="pct"/>
            <w:shd w:val="clear" w:color="auto" w:fill="auto"/>
            <w:vAlign w:val="center"/>
          </w:tcPr>
          <w:p w14:paraId="416CF4C1" w14:textId="77777777" w:rsidR="00D70C2C" w:rsidRPr="0091400E" w:rsidRDefault="00D70C2C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0BF674AC" w14:textId="77777777"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08E694D3" w14:textId="77777777" w:rsidR="00D70C2C" w:rsidRPr="0091400E" w:rsidRDefault="0070198F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Kivitelezés: (2. k</w:t>
            </w:r>
            <w:r w:rsidR="00D27BD5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D27BD5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D27BD5" w:rsidRPr="0091400E">
              <w:rPr>
                <w:rFonts w:ascii="Arial" w:hAnsi="Arial" w:cs="Arial"/>
              </w:rPr>
              <w:t>közösségi ház felújítása, eszközbeszerzés lebonyolítása</w:t>
            </w:r>
          </w:p>
        </w:tc>
      </w:tr>
      <w:tr w:rsidR="00D70C2C" w:rsidRPr="0091400E" w14:paraId="4954F729" w14:textId="77777777" w:rsidTr="00D27BD5">
        <w:tc>
          <w:tcPr>
            <w:tcW w:w="352" w:type="pct"/>
            <w:shd w:val="clear" w:color="auto" w:fill="auto"/>
            <w:vAlign w:val="center"/>
          </w:tcPr>
          <w:p w14:paraId="3080BA5D" w14:textId="77777777" w:rsidR="00D70C2C" w:rsidRPr="0091400E" w:rsidRDefault="00D70C2C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557A48AB" w14:textId="77777777"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2018.12.31.</w:t>
            </w:r>
            <w:r w:rsidR="00D70C2C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4F429B84" w14:textId="77777777" w:rsidR="00D70C2C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D27BD5" w:rsidRPr="0091400E">
              <w:rPr>
                <w:rFonts w:ascii="Arial" w:hAnsi="Arial" w:cs="Arial"/>
              </w:rPr>
              <w:t>Zá</w:t>
            </w:r>
            <w:r w:rsidRPr="0091400E">
              <w:rPr>
                <w:rFonts w:ascii="Arial" w:hAnsi="Arial" w:cs="Arial"/>
              </w:rPr>
              <w:t>ró kifizetési kérelem)</w:t>
            </w:r>
            <w:r w:rsidR="00D27BD5" w:rsidRPr="0091400E">
              <w:rPr>
                <w:rFonts w:ascii="Arial" w:hAnsi="Arial" w:cs="Arial"/>
              </w:rPr>
              <w:t>: udvar felújítása, akadálymentesítése, projektzárással kapcsolatos kötelező nyilvánosság megvalósítása</w:t>
            </w:r>
          </w:p>
        </w:tc>
      </w:tr>
    </w:tbl>
    <w:p w14:paraId="5B9AC26D" w14:textId="77777777"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1559"/>
        <w:gridCol w:w="7364"/>
      </w:tblGrid>
      <w:tr w:rsidR="00832A99" w:rsidRPr="0091400E" w14:paraId="60C22BFC" w14:textId="77777777" w:rsidTr="00380292">
        <w:tc>
          <w:tcPr>
            <w:tcW w:w="352" w:type="pct"/>
            <w:shd w:val="clear" w:color="auto" w:fill="E6E6E6"/>
            <w:vAlign w:val="center"/>
          </w:tcPr>
          <w:p w14:paraId="5B21A3F7" w14:textId="77777777" w:rsidR="00832A99" w:rsidRPr="0091400E" w:rsidRDefault="00832A99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Ssz.</w:t>
            </w:r>
          </w:p>
        </w:tc>
        <w:tc>
          <w:tcPr>
            <w:tcW w:w="812" w:type="pct"/>
            <w:shd w:val="clear" w:color="auto" w:fill="E6E6E6"/>
            <w:vAlign w:val="center"/>
          </w:tcPr>
          <w:p w14:paraId="349C28CD" w14:textId="77777777"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14:paraId="65D613CA" w14:textId="77777777"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 (ESZA – minta!)</w:t>
            </w:r>
          </w:p>
        </w:tc>
      </w:tr>
      <w:tr w:rsidR="00832A99" w:rsidRPr="0091400E" w14:paraId="77845434" w14:textId="77777777" w:rsidTr="00380292">
        <w:tc>
          <w:tcPr>
            <w:tcW w:w="352" w:type="pct"/>
            <w:shd w:val="clear" w:color="auto" w:fill="auto"/>
            <w:vAlign w:val="center"/>
          </w:tcPr>
          <w:p w14:paraId="141E4934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68EAFD85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2018.01.31.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1A0CC8E9" w14:textId="77777777" w:rsidR="00832A99" w:rsidRPr="0091400E" w:rsidRDefault="00D30356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Projekt előkészítése: (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1400E">
              <w:rPr>
                <w:rFonts w:ascii="Arial" w:hAnsi="Arial" w:cs="Arial"/>
                <w:sz w:val="20"/>
                <w:szCs w:val="20"/>
              </w:rPr>
              <w:t>k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ifizetési kérelem</w:t>
            </w:r>
            <w:r w:rsidRPr="0091400E">
              <w:rPr>
                <w:rFonts w:ascii="Arial" w:hAnsi="Arial" w:cs="Arial"/>
                <w:sz w:val="20"/>
                <w:szCs w:val="20"/>
              </w:rPr>
              <w:t>)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: projektmenedzsment szervezet felállítása, szakmai megvalósítók alkalmazása, programok lebonyolításához szükséges eszközök beszerzése, projektindítással kapcsolatos kötelező nyilvánosság megvalósítása</w:t>
            </w:r>
          </w:p>
        </w:tc>
      </w:tr>
      <w:tr w:rsidR="00832A99" w:rsidRPr="0091400E" w14:paraId="61930428" w14:textId="77777777" w:rsidTr="00380292">
        <w:tc>
          <w:tcPr>
            <w:tcW w:w="352" w:type="pct"/>
            <w:shd w:val="clear" w:color="auto" w:fill="auto"/>
            <w:vAlign w:val="center"/>
          </w:tcPr>
          <w:p w14:paraId="2A9F4C9F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3C4B41CF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2E287812" w14:textId="77777777"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Programok lebonyolítása: (</w:t>
            </w:r>
            <w:r w:rsidR="00832A99" w:rsidRPr="0091400E">
              <w:rPr>
                <w:rFonts w:ascii="Arial" w:hAnsi="Arial" w:cs="Arial"/>
              </w:rPr>
              <w:t xml:space="preserve">2. </w:t>
            </w:r>
            <w:r w:rsidRPr="0091400E">
              <w:rPr>
                <w:rFonts w:ascii="Arial" w:hAnsi="Arial" w:cs="Arial"/>
              </w:rPr>
              <w:t>k</w:t>
            </w:r>
            <w:r w:rsidR="00832A99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832A99" w:rsidRPr="0091400E">
              <w:rPr>
                <w:rFonts w:ascii="Arial" w:hAnsi="Arial" w:cs="Arial"/>
              </w:rPr>
              <w:t>önkéntes „egészségőrök” képzése, honlapfejlesztés</w:t>
            </w:r>
          </w:p>
        </w:tc>
      </w:tr>
      <w:tr w:rsidR="00832A99" w:rsidRPr="0091400E" w14:paraId="2F8E4839" w14:textId="77777777" w:rsidTr="00380292">
        <w:tc>
          <w:tcPr>
            <w:tcW w:w="352" w:type="pct"/>
            <w:shd w:val="clear" w:color="auto" w:fill="auto"/>
            <w:vAlign w:val="center"/>
          </w:tcPr>
          <w:p w14:paraId="60136685" w14:textId="77777777" w:rsidR="00832A99" w:rsidRPr="0091400E" w:rsidRDefault="00832A99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6350DD0C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2018.12.31.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303D024E" w14:textId="77777777"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832A99" w:rsidRPr="0091400E">
              <w:rPr>
                <w:rFonts w:ascii="Arial" w:hAnsi="Arial" w:cs="Arial"/>
              </w:rPr>
              <w:t>Záró kifizetési kérelem benyújtása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proofErr w:type="spellStart"/>
            <w:r w:rsidRPr="0091400E">
              <w:rPr>
                <w:rFonts w:ascii="Arial" w:hAnsi="Arial" w:cs="Arial"/>
              </w:rPr>
              <w:t>pl</w:t>
            </w:r>
            <w:proofErr w:type="spellEnd"/>
            <w:r w:rsidRPr="0091400E">
              <w:rPr>
                <w:rFonts w:ascii="Arial" w:hAnsi="Arial" w:cs="Arial"/>
              </w:rPr>
              <w:t xml:space="preserve"> </w:t>
            </w:r>
            <w:r w:rsidR="00832A99" w:rsidRPr="0091400E">
              <w:rPr>
                <w:rFonts w:ascii="Arial" w:hAnsi="Arial" w:cs="Arial"/>
              </w:rPr>
              <w:t>egészségügyi szemléletformáló program lebonyolítása, 2 db iskolai sportnap lebonyolítása, projektzárással kapcsolatos kötelező nyilvánosság megvalósítása</w:t>
            </w:r>
          </w:p>
        </w:tc>
      </w:tr>
    </w:tbl>
    <w:p w14:paraId="00757D0A" w14:textId="77777777" w:rsidR="0061420A" w:rsidRPr="0091400E" w:rsidRDefault="0061420A" w:rsidP="0090575A">
      <w:pPr>
        <w:pStyle w:val="Listaszerbekezds"/>
        <w:numPr>
          <w:ilvl w:val="0"/>
          <w:numId w:val="4"/>
        </w:numPr>
        <w:spacing w:before="120" w:after="120"/>
        <w:ind w:left="425" w:hanging="357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Nyilatkozatok</w:t>
      </w:r>
    </w:p>
    <w:p w14:paraId="364AA34D" w14:textId="77777777" w:rsidR="005429CC" w:rsidRPr="0091400E" w:rsidRDefault="0061420A" w:rsidP="0091400E">
      <w:pPr>
        <w:autoSpaceDE w:val="0"/>
        <w:autoSpaceDN w:val="0"/>
        <w:adjustRightInd w:val="0"/>
        <w:rPr>
          <w:rFonts w:ascii="Arial" w:eastAsia="Batang" w:hAnsi="Arial" w:cs="Arial"/>
          <w:b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>3.1</w:t>
      </w:r>
      <w:r w:rsidR="005429CC" w:rsidRPr="0091400E">
        <w:rPr>
          <w:rFonts w:ascii="Arial" w:eastAsia="Batang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De </w:t>
      </w:r>
      <w:proofErr w:type="spellStart"/>
      <w:r w:rsidRPr="0091400E">
        <w:rPr>
          <w:rFonts w:ascii="Arial" w:eastAsia="Batang" w:hAnsi="Arial" w:cs="Arial"/>
          <w:b/>
          <w:bCs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 nyilatkozat</w:t>
      </w:r>
    </w:p>
    <w:p w14:paraId="0ECBD467" w14:textId="77777777" w:rsidR="00AF5159" w:rsidRDefault="005429CC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Kérjük, jelölje aláhúzással, hogy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 xml:space="preserve">benyújtásának évében és azt megelőző két pénzügyi évben ítéltek-e meg a támogatást igénylő számára a 1998/2006/EK rendelet hatálya alá tartozó csekély összegű (de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) támogatást! Amennyiben igen, akkor írja be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>benyújtásának évében, és azt megelőző két pénzügyi évben megítélt támogatásokról rendelkező határozat(ok)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/szerződés(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ek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ben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megítélt támogatás(ok)</w:t>
      </w:r>
      <w:r w:rsidR="00AF5159">
        <w:rPr>
          <w:rFonts w:ascii="Arial" w:eastAsia="Batang" w:hAnsi="Arial" w:cs="Arial"/>
          <w:sz w:val="20"/>
          <w:szCs w:val="20"/>
        </w:rPr>
        <w:t xml:space="preserve"> következő információit:</w:t>
      </w:r>
    </w:p>
    <w:p w14:paraId="077AE21C" w14:textId="77777777" w:rsidR="00AF5159" w:rsidRPr="00AF5159" w:rsidRDefault="00AF5159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 támogatás jogalapja: </w:t>
      </w:r>
      <w:r>
        <w:rPr>
          <w:rFonts w:ascii="Arial" w:eastAsia="Batang" w:hAnsi="Arial" w:cs="Arial"/>
          <w:bCs/>
          <w:i/>
          <w:sz w:val="20"/>
          <w:szCs w:val="20"/>
        </w:rPr>
        <w:t>a megfelelő jogszabály számának aláhúzása</w:t>
      </w:r>
    </w:p>
    <w:p w14:paraId="5FCCA908" w14:textId="0922F28F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>A</w:t>
      </w:r>
      <w:r w:rsidRPr="0090575A">
        <w:rPr>
          <w:rFonts w:ascii="Arial" w:eastAsia="Batang" w:hAnsi="Arial" w:cs="Arial"/>
          <w:sz w:val="20"/>
          <w:szCs w:val="20"/>
        </w:rPr>
        <w:t xml:space="preserve"> </w:t>
      </w:r>
      <w:r>
        <w:rPr>
          <w:rFonts w:ascii="Arial" w:eastAsia="Batang" w:hAnsi="Arial" w:cs="Arial"/>
          <w:sz w:val="20"/>
          <w:szCs w:val="20"/>
        </w:rPr>
        <w:t>t</w:t>
      </w:r>
      <w:r w:rsidRPr="00026987">
        <w:rPr>
          <w:rFonts w:ascii="Arial" w:eastAsia="Batang" w:hAnsi="Arial" w:cs="Arial"/>
          <w:sz w:val="20"/>
          <w:szCs w:val="20"/>
        </w:rPr>
        <w:t>ámogatást nyújtó szervezet</w:t>
      </w:r>
      <w:r>
        <w:rPr>
          <w:rFonts w:ascii="Arial" w:eastAsia="Batang" w:hAnsi="Arial" w:cs="Arial"/>
          <w:sz w:val="20"/>
          <w:szCs w:val="20"/>
        </w:rPr>
        <w:t xml:space="preserve">: </w:t>
      </w:r>
      <w:r w:rsidRPr="0090575A">
        <w:rPr>
          <w:rFonts w:ascii="Arial" w:eastAsia="Batang" w:hAnsi="Arial" w:cs="Arial"/>
          <w:i/>
          <w:sz w:val="20"/>
          <w:szCs w:val="20"/>
        </w:rPr>
        <w:t>a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csekély összegű támogatást megítélő szervezet neve</w:t>
      </w:r>
    </w:p>
    <w:p w14:paraId="0E774B81" w14:textId="77777777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0575A">
        <w:rPr>
          <w:rFonts w:ascii="Arial" w:eastAsia="Batang" w:hAnsi="Arial" w:cs="Arial"/>
          <w:bCs/>
          <w:sz w:val="20"/>
          <w:szCs w:val="20"/>
        </w:rPr>
        <w:t xml:space="preserve">A támogatási kategória: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tehát az, hogy adott esetben de </w:t>
      </w:r>
      <w:proofErr w:type="spellStart"/>
      <w:r w:rsidRPr="0090575A">
        <w:rPr>
          <w:rFonts w:ascii="Arial" w:eastAsia="Batang" w:hAnsi="Arial" w:cs="Arial"/>
          <w:bCs/>
          <w:i/>
          <w:sz w:val="20"/>
          <w:szCs w:val="20"/>
        </w:rPr>
        <w:t>minimisként</w:t>
      </w:r>
      <w:proofErr w:type="spellEnd"/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nyújtott támogatásról van szó</w:t>
      </w:r>
    </w:p>
    <w:p w14:paraId="68F66590" w14:textId="77777777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Az odaítélés dátuma: </w:t>
      </w:r>
      <w:r>
        <w:rPr>
          <w:rFonts w:ascii="Arial" w:eastAsia="Batang" w:hAnsi="Arial" w:cs="Arial"/>
          <w:bCs/>
          <w:i/>
          <w:sz w:val="20"/>
          <w:szCs w:val="20"/>
        </w:rPr>
        <w:t xml:space="preserve">amennyiben a kérelmezése még folyamatban van, az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>elbírálás alatt lévő kérelemnél a kérelem benyújtásának dátuma</w:t>
      </w:r>
    </w:p>
    <w:p w14:paraId="6867A36D" w14:textId="4DD357C1" w:rsidR="005429CC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Az azonos elszá</w:t>
      </w:r>
      <w:r>
        <w:rPr>
          <w:rFonts w:ascii="Arial" w:hAnsi="Arial" w:cs="Arial"/>
          <w:iCs/>
          <w:sz w:val="20"/>
          <w:szCs w:val="20"/>
        </w:rPr>
        <w:t>molható költségek teljes</w:t>
      </w:r>
      <w:r w:rsidR="005429CC"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="005429CC" w:rsidRPr="0090575A">
        <w:rPr>
          <w:rFonts w:ascii="Arial" w:eastAsia="Batang" w:hAnsi="Arial" w:cs="Arial"/>
          <w:sz w:val="20"/>
          <w:szCs w:val="20"/>
        </w:rPr>
        <w:t>is.</w:t>
      </w:r>
    </w:p>
    <w:p w14:paraId="45B9AFD5" w14:textId="4A40D280" w:rsid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</w:t>
      </w:r>
      <w:r w:rsidRPr="0090575A">
        <w:rPr>
          <w:rFonts w:ascii="Arial" w:hAnsi="Arial" w:cs="Arial"/>
          <w:iCs/>
          <w:sz w:val="20"/>
          <w:szCs w:val="20"/>
        </w:rPr>
        <w:t xml:space="preserve"> </w:t>
      </w:r>
      <w:r w:rsidRPr="00AF5159">
        <w:rPr>
          <w:rFonts w:ascii="Arial" w:hAnsi="Arial" w:cs="Arial"/>
          <w:iCs/>
          <w:sz w:val="20"/>
          <w:szCs w:val="20"/>
        </w:rPr>
        <w:t>nyújtott állami támogatás bruttó támogatás tartalma</w:t>
      </w:r>
      <w:r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Pr="0090575A">
        <w:rPr>
          <w:rFonts w:ascii="Arial" w:eastAsia="Batang" w:hAnsi="Arial" w:cs="Arial"/>
          <w:sz w:val="20"/>
          <w:szCs w:val="20"/>
        </w:rPr>
        <w:t>is</w:t>
      </w:r>
      <w:r>
        <w:rPr>
          <w:rFonts w:ascii="Arial" w:eastAsia="Batang" w:hAnsi="Arial" w:cs="Arial"/>
          <w:sz w:val="20"/>
          <w:szCs w:val="20"/>
        </w:rPr>
        <w:t>.</w:t>
      </w:r>
    </w:p>
    <w:p w14:paraId="33D85975" w14:textId="04C19291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 maximális támogatási intenzitás</w:t>
      </w:r>
      <w:r w:rsidRPr="0090575A">
        <w:rPr>
          <w:rFonts w:ascii="Arial" w:hAnsi="Arial" w:cs="Arial"/>
          <w:i/>
          <w:iCs/>
          <w:sz w:val="20"/>
          <w:szCs w:val="20"/>
        </w:rPr>
        <w:t>, amennyiben releváns</w:t>
      </w:r>
      <w:r>
        <w:rPr>
          <w:rFonts w:ascii="Arial" w:hAnsi="Arial" w:cs="Arial"/>
          <w:iCs/>
          <w:sz w:val="20"/>
          <w:szCs w:val="20"/>
        </w:rPr>
        <w:t>.</w:t>
      </w:r>
    </w:p>
    <w:p w14:paraId="46802AA5" w14:textId="4FD89CBD" w:rsidR="00B96F2D" w:rsidRPr="00B96F2D" w:rsidRDefault="00B96F2D" w:rsidP="0091400E">
      <w:pPr>
        <w:autoSpaceDE w:val="0"/>
        <w:autoSpaceDN w:val="0"/>
        <w:adjustRightInd w:val="0"/>
        <w:rPr>
          <w:rFonts w:ascii="Arial" w:eastAsia="Batang" w:hAnsi="Arial" w:cs="Arial"/>
          <w:b/>
          <w:sz w:val="20"/>
          <w:szCs w:val="20"/>
        </w:rPr>
      </w:pPr>
      <w:r w:rsidRPr="00B96F2D">
        <w:rPr>
          <w:rFonts w:ascii="Arial" w:eastAsia="Batang" w:hAnsi="Arial" w:cs="Arial"/>
          <w:b/>
          <w:sz w:val="20"/>
          <w:szCs w:val="20"/>
        </w:rPr>
        <w:t>Konzorcium esetén valamennyi támogatást igénylő vonatkozásában szükséges megadni az adatokat.</w:t>
      </w:r>
    </w:p>
    <w:p w14:paraId="6AF58BD3" w14:textId="77777777" w:rsidR="00090CAD" w:rsidRPr="0091400E" w:rsidRDefault="0061420A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3.2</w:t>
      </w:r>
      <w:r w:rsidR="00D70C2C"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>Nyilatkozat a HACS által előírt vállalások</w:t>
      </w:r>
      <w:r w:rsidRPr="0091400E">
        <w:rPr>
          <w:rFonts w:ascii="Arial" w:hAnsi="Arial" w:cs="Arial"/>
          <w:b/>
          <w:bCs/>
          <w:sz w:val="20"/>
          <w:szCs w:val="20"/>
        </w:rPr>
        <w:t>ról (amennyiben releváns)</w:t>
      </w:r>
      <w:r w:rsidR="001B5797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090CAD" w:rsidRPr="0091400E">
        <w:rPr>
          <w:rFonts w:ascii="Arial" w:hAnsi="Arial" w:cs="Arial"/>
          <w:bCs/>
          <w:sz w:val="20"/>
          <w:szCs w:val="20"/>
        </w:rPr>
        <w:t xml:space="preserve">Tegye meg </w:t>
      </w:r>
      <w:r w:rsidR="001B5797" w:rsidRPr="0091400E">
        <w:rPr>
          <w:rFonts w:ascii="Arial" w:hAnsi="Arial" w:cs="Arial"/>
          <w:bCs/>
          <w:sz w:val="20"/>
          <w:szCs w:val="20"/>
        </w:rPr>
        <w:t xml:space="preserve">a helyi felhívás alapján </w:t>
      </w:r>
      <w:r w:rsidR="00090CAD" w:rsidRPr="0091400E">
        <w:rPr>
          <w:rFonts w:ascii="Arial" w:hAnsi="Arial" w:cs="Arial"/>
          <w:bCs/>
          <w:sz w:val="20"/>
          <w:szCs w:val="20"/>
        </w:rPr>
        <w:t>az Önre vonatkozó nyilatkozatokat!</w:t>
      </w:r>
    </w:p>
    <w:p w14:paraId="690207D3" w14:textId="77777777" w:rsidR="00D70C2C" w:rsidRPr="0091400E" w:rsidRDefault="00D70C2C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</w:t>
      </w:r>
      <w:r w:rsidR="0061420A" w:rsidRPr="0091400E">
        <w:rPr>
          <w:rFonts w:ascii="Arial" w:hAnsi="Arial" w:cs="Arial"/>
          <w:b/>
          <w:bCs/>
          <w:sz w:val="20"/>
          <w:szCs w:val="20"/>
        </w:rPr>
        <w:t>3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A helyi felhívásban előírtak szerint csatolandó mellékletek felsorolása: </w:t>
      </w:r>
      <w:r w:rsidRPr="0091400E">
        <w:rPr>
          <w:rFonts w:ascii="Arial" w:hAnsi="Arial" w:cs="Arial"/>
          <w:sz w:val="20"/>
          <w:szCs w:val="20"/>
        </w:rPr>
        <w:t>Kérjük, sorolja fel valamennyi mellékletet (sorrendben), amelyek a helyi felhívás alapján csatolt a támogatási kérelméhez.</w:t>
      </w:r>
    </w:p>
    <w:p w14:paraId="0DF31255" w14:textId="77777777" w:rsidR="00090CAD" w:rsidRPr="0091400E" w:rsidRDefault="00090CAD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Képviselő neve, aláírás: </w:t>
      </w:r>
      <w:r w:rsidRPr="0091400E">
        <w:rPr>
          <w:rFonts w:ascii="Arial" w:hAnsi="Arial" w:cs="Arial"/>
          <w:sz w:val="20"/>
          <w:szCs w:val="20"/>
        </w:rPr>
        <w:t>Az 1. adatblokkban megjelölt cégbejegyzés szerint képviseletre jogosult személy cégszerű (aláírási címpéldány szerinti) aláírása. Az aláírást kék színű tollal kérjük elvégezni!</w:t>
      </w:r>
    </w:p>
    <w:p w14:paraId="4112F0D7" w14:textId="77777777" w:rsidR="00090CAD" w:rsidRPr="0091400E" w:rsidRDefault="00090CAD" w:rsidP="0091400E">
      <w:pPr>
        <w:pStyle w:val="Listaszerbekezds"/>
        <w:ind w:left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Dátum:</w:t>
      </w:r>
      <w:r w:rsidRPr="0091400E">
        <w:rPr>
          <w:rFonts w:ascii="Arial" w:hAnsi="Arial" w:cs="Arial"/>
          <w:sz w:val="20"/>
          <w:szCs w:val="20"/>
        </w:rPr>
        <w:t xml:space="preserve"> a projekt adatlap kitöltésének hely</w:t>
      </w:r>
      <w:r w:rsidR="00D70C2C" w:rsidRPr="0091400E">
        <w:rPr>
          <w:rFonts w:ascii="Arial" w:hAnsi="Arial" w:cs="Arial"/>
          <w:sz w:val="20"/>
          <w:szCs w:val="20"/>
        </w:rPr>
        <w:t>e</w:t>
      </w:r>
      <w:r w:rsidRPr="0091400E">
        <w:rPr>
          <w:rFonts w:ascii="Arial" w:hAnsi="Arial" w:cs="Arial"/>
          <w:sz w:val="20"/>
          <w:szCs w:val="20"/>
        </w:rPr>
        <w:t xml:space="preserve"> és időpontja </w:t>
      </w:r>
    </w:p>
    <w:p w14:paraId="0EAE3728" w14:textId="77777777"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FIGYELEM!</w:t>
      </w:r>
      <w:r w:rsidR="000B744D"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Ne felejtse el a csatolandó, </w:t>
      </w:r>
      <w:r w:rsidR="00A72F88">
        <w:rPr>
          <w:rFonts w:ascii="Arial" w:hAnsi="Arial" w:cs="Arial"/>
          <w:b/>
          <w:sz w:val="20"/>
          <w:szCs w:val="20"/>
        </w:rPr>
        <w:t>helyi támogatási kérelmében</w:t>
      </w:r>
      <w:r w:rsidR="00A72F88" w:rsidRPr="00A72F88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>releváns mellékleteket benyújtani!</w:t>
      </w:r>
    </w:p>
    <w:p w14:paraId="4C86C535" w14:textId="77777777"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Kötelező:</w:t>
      </w:r>
    </w:p>
    <w:p w14:paraId="69486DA0" w14:textId="77777777" w:rsidR="00090CAD" w:rsidRPr="0091400E" w:rsidRDefault="001B5797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építés/felújítás esetén a </w:t>
      </w:r>
      <w:r w:rsidR="00090CAD" w:rsidRPr="0091400E">
        <w:rPr>
          <w:rFonts w:ascii="Arial" w:hAnsi="Arial" w:cs="Arial"/>
          <w:sz w:val="20"/>
          <w:szCs w:val="20"/>
        </w:rPr>
        <w:t>fejlesztés helyéül szolgáló ingatlanról 30 napnál nem régebbi tulajdoni lap (nem hiteles)</w:t>
      </w:r>
    </w:p>
    <w:p w14:paraId="1AA27822" w14:textId="77777777" w:rsidR="00090CAD" w:rsidRPr="0091400E" w:rsidRDefault="00090CAD" w:rsidP="0090575A">
      <w:pPr>
        <w:numPr>
          <w:ilvl w:val="0"/>
          <w:numId w:val="3"/>
        </w:numPr>
        <w:spacing w:after="120"/>
        <w:ind w:left="714" w:hanging="35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aláírási címpéldány másolatban ügyfél által hitelesítve</w:t>
      </w:r>
    </w:p>
    <w:p w14:paraId="65E75E21" w14:textId="77777777"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Amennyiben releváns</w:t>
      </w:r>
      <w:r w:rsidR="00D70C2C" w:rsidRPr="0091400E">
        <w:rPr>
          <w:rFonts w:ascii="Arial" w:hAnsi="Arial" w:cs="Arial"/>
          <w:b/>
          <w:sz w:val="20"/>
          <w:szCs w:val="20"/>
        </w:rPr>
        <w:t>:</w:t>
      </w:r>
    </w:p>
    <w:p w14:paraId="78131783" w14:textId="77777777" w:rsidR="00090CAD" w:rsidRPr="0091400E" w:rsidRDefault="00D70C2C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tulajdonosi hozzájárulás</w:t>
      </w:r>
    </w:p>
    <w:p w14:paraId="0F7A02A4" w14:textId="77777777"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</w:p>
    <w:p w14:paraId="56C3FF68" w14:textId="77777777" w:rsidR="00FD1348" w:rsidRPr="0091400E" w:rsidRDefault="00090CAD" w:rsidP="008A3E24">
      <w:p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Jó munkát és sikeres kérelembenyújtást kívánunk!</w:t>
      </w:r>
    </w:p>
    <w:sectPr w:rsidR="00FD1348" w:rsidRPr="0091400E" w:rsidSect="00AD2DAC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41E337" w14:textId="77777777" w:rsidR="0028050D" w:rsidRDefault="0028050D" w:rsidP="002C6612">
      <w:pPr>
        <w:spacing w:after="0" w:line="240" w:lineRule="auto"/>
      </w:pPr>
      <w:r>
        <w:separator/>
      </w:r>
    </w:p>
  </w:endnote>
  <w:endnote w:type="continuationSeparator" w:id="0">
    <w:p w14:paraId="62FE160F" w14:textId="77777777" w:rsidR="0028050D" w:rsidRDefault="0028050D" w:rsidP="002C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C311D" w14:textId="77777777" w:rsidR="00AF5159" w:rsidRDefault="00AF5159" w:rsidP="00575D8E">
    <w:r w:rsidRPr="00DE76EF">
      <w:rPr>
        <w:noProof/>
      </w:rPr>
      <w:drawing>
        <wp:inline distT="0" distB="0" distL="0" distR="0" wp14:anchorId="455A132A" wp14:editId="2B9E0A73">
          <wp:extent cx="1905000" cy="638175"/>
          <wp:effectExtent l="0" t="0" r="0" b="9525"/>
          <wp:docPr id="3" name="Kép 5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5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821726" w14:textId="77777777" w:rsidR="0028050D" w:rsidRDefault="0028050D" w:rsidP="002C6612">
      <w:pPr>
        <w:spacing w:after="0" w:line="240" w:lineRule="auto"/>
      </w:pPr>
      <w:r>
        <w:separator/>
      </w:r>
    </w:p>
  </w:footnote>
  <w:footnote w:type="continuationSeparator" w:id="0">
    <w:p w14:paraId="3D6F306E" w14:textId="77777777" w:rsidR="0028050D" w:rsidRDefault="0028050D" w:rsidP="002C6612">
      <w:pPr>
        <w:spacing w:after="0" w:line="240" w:lineRule="auto"/>
      </w:pPr>
      <w:r>
        <w:continuationSeparator/>
      </w:r>
    </w:p>
  </w:footnote>
  <w:footnote w:id="1">
    <w:p w14:paraId="6903AF99" w14:textId="77777777"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az együttműködés előzményeire is.</w:t>
      </w:r>
    </w:p>
  </w:footnote>
  <w:footnote w:id="2">
    <w:p w14:paraId="4D7467E8" w14:textId="77777777"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 partnerek által elvégzendő tevékenységek bemutatására is.</w:t>
      </w:r>
    </w:p>
  </w:footnote>
  <w:footnote w:id="3">
    <w:p w14:paraId="05C31BA2" w14:textId="77777777" w:rsidR="00AF5159" w:rsidRPr="008A3E24" w:rsidRDefault="00AF5159" w:rsidP="00354BBA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Bázisérték éve: A projekt megkezdését megelőző utolsó lezárt év.</w:t>
      </w:r>
    </w:p>
  </w:footnote>
  <w:footnote w:id="4">
    <w:p w14:paraId="2907BBFE" w14:textId="77777777" w:rsidR="00AF5159" w:rsidRPr="008A3E24" w:rsidRDefault="00AF5159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Célérték éve: A projekt fizikai befejezését követő első lezárt év.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7F23D" w14:textId="70311F9C" w:rsidR="000F037B" w:rsidRDefault="000F037B">
    <w:pPr>
      <w:pStyle w:val="lfej"/>
    </w:pPr>
    <w:r>
      <w:rPr>
        <w:noProof/>
      </w:rPr>
      <w:drawing>
        <wp:inline distT="0" distB="0" distL="0" distR="0" wp14:anchorId="10E2AAB0" wp14:editId="5960C34C">
          <wp:extent cx="1571625" cy="609600"/>
          <wp:effectExtent l="0" t="0" r="9525" b="0"/>
          <wp:docPr id="1" name="Kép 1" descr="szechenyi_2020_logo_fekvo_color_gradient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zechenyi_2020_logo_fekvo_color_gradient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A1887"/>
    <w:multiLevelType w:val="hybridMultilevel"/>
    <w:tmpl w:val="62CA4A60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579EA"/>
    <w:multiLevelType w:val="hybridMultilevel"/>
    <w:tmpl w:val="D23CBE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791A65"/>
    <w:multiLevelType w:val="hybridMultilevel"/>
    <w:tmpl w:val="7114A3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F2343"/>
    <w:multiLevelType w:val="hybridMultilevel"/>
    <w:tmpl w:val="5BD0969E"/>
    <w:lvl w:ilvl="0" w:tplc="1136A5A6">
      <w:start w:val="1"/>
      <w:numFmt w:val="upperLetter"/>
      <w:lvlText w:val="(%1)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5DDD3C9E"/>
    <w:multiLevelType w:val="multilevel"/>
    <w:tmpl w:val="A09297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 w15:restartNumberingAfterBreak="0">
    <w:nsid w:val="68C05D0C"/>
    <w:multiLevelType w:val="hybridMultilevel"/>
    <w:tmpl w:val="E1DEBFB8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BF6727B"/>
    <w:multiLevelType w:val="multilevel"/>
    <w:tmpl w:val="1592F476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1286" w:hanging="576"/>
      </w:pPr>
      <w:rPr>
        <w:rFonts w:hint="default"/>
        <w:b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7EBA04E6"/>
    <w:multiLevelType w:val="hybridMultilevel"/>
    <w:tmpl w:val="4B580848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612"/>
    <w:rsid w:val="00000745"/>
    <w:rsid w:val="00005EF3"/>
    <w:rsid w:val="00006CD5"/>
    <w:rsid w:val="00011D97"/>
    <w:rsid w:val="00015B5C"/>
    <w:rsid w:val="00026987"/>
    <w:rsid w:val="00043F73"/>
    <w:rsid w:val="000502A7"/>
    <w:rsid w:val="00060AC0"/>
    <w:rsid w:val="00067A51"/>
    <w:rsid w:val="00075DB6"/>
    <w:rsid w:val="00083037"/>
    <w:rsid w:val="000859AC"/>
    <w:rsid w:val="00086192"/>
    <w:rsid w:val="00090CAD"/>
    <w:rsid w:val="00097A40"/>
    <w:rsid w:val="000B5743"/>
    <w:rsid w:val="000B744D"/>
    <w:rsid w:val="000E0B8E"/>
    <w:rsid w:val="000E1FB4"/>
    <w:rsid w:val="000E474E"/>
    <w:rsid w:val="000E6E63"/>
    <w:rsid w:val="000F037B"/>
    <w:rsid w:val="000F5CE5"/>
    <w:rsid w:val="0011626F"/>
    <w:rsid w:val="00140CC2"/>
    <w:rsid w:val="0018108C"/>
    <w:rsid w:val="0018527D"/>
    <w:rsid w:val="00196FD7"/>
    <w:rsid w:val="001B5797"/>
    <w:rsid w:val="001D3F83"/>
    <w:rsid w:val="001D43BC"/>
    <w:rsid w:val="001F0149"/>
    <w:rsid w:val="001F0A21"/>
    <w:rsid w:val="002122EA"/>
    <w:rsid w:val="00215C29"/>
    <w:rsid w:val="00224125"/>
    <w:rsid w:val="00232473"/>
    <w:rsid w:val="0023416E"/>
    <w:rsid w:val="00234A78"/>
    <w:rsid w:val="00240A4A"/>
    <w:rsid w:val="00250957"/>
    <w:rsid w:val="00264205"/>
    <w:rsid w:val="00265F89"/>
    <w:rsid w:val="002670B9"/>
    <w:rsid w:val="0028050D"/>
    <w:rsid w:val="00285F2D"/>
    <w:rsid w:val="00287022"/>
    <w:rsid w:val="00291FBD"/>
    <w:rsid w:val="002B2BC4"/>
    <w:rsid w:val="002C5F5F"/>
    <w:rsid w:val="002C6612"/>
    <w:rsid w:val="002D2754"/>
    <w:rsid w:val="002D4B58"/>
    <w:rsid w:val="00326781"/>
    <w:rsid w:val="00327A85"/>
    <w:rsid w:val="003323F0"/>
    <w:rsid w:val="003356B7"/>
    <w:rsid w:val="0034371A"/>
    <w:rsid w:val="00354BBA"/>
    <w:rsid w:val="003759EA"/>
    <w:rsid w:val="003769D1"/>
    <w:rsid w:val="00380292"/>
    <w:rsid w:val="00397AA5"/>
    <w:rsid w:val="003A6647"/>
    <w:rsid w:val="003B0198"/>
    <w:rsid w:val="003B5560"/>
    <w:rsid w:val="003C2FBF"/>
    <w:rsid w:val="003D7A9B"/>
    <w:rsid w:val="003F3149"/>
    <w:rsid w:val="003F383A"/>
    <w:rsid w:val="003F6CF5"/>
    <w:rsid w:val="00406355"/>
    <w:rsid w:val="00422E32"/>
    <w:rsid w:val="004320DD"/>
    <w:rsid w:val="00433988"/>
    <w:rsid w:val="00441A14"/>
    <w:rsid w:val="00445FA6"/>
    <w:rsid w:val="00451898"/>
    <w:rsid w:val="004869E6"/>
    <w:rsid w:val="004A2246"/>
    <w:rsid w:val="004C2BC0"/>
    <w:rsid w:val="004C3AC2"/>
    <w:rsid w:val="004C48D0"/>
    <w:rsid w:val="004C5586"/>
    <w:rsid w:val="004E25AA"/>
    <w:rsid w:val="004E6353"/>
    <w:rsid w:val="004E6B39"/>
    <w:rsid w:val="004F055D"/>
    <w:rsid w:val="005429CC"/>
    <w:rsid w:val="005435BA"/>
    <w:rsid w:val="0054436D"/>
    <w:rsid w:val="005749ED"/>
    <w:rsid w:val="00575D8E"/>
    <w:rsid w:val="00576B8C"/>
    <w:rsid w:val="00582980"/>
    <w:rsid w:val="00595AE8"/>
    <w:rsid w:val="005A1E18"/>
    <w:rsid w:val="005A65B5"/>
    <w:rsid w:val="005A7BCF"/>
    <w:rsid w:val="005D7C0B"/>
    <w:rsid w:val="005F58CD"/>
    <w:rsid w:val="0061420A"/>
    <w:rsid w:val="006179C6"/>
    <w:rsid w:val="00625433"/>
    <w:rsid w:val="006441A9"/>
    <w:rsid w:val="006714EB"/>
    <w:rsid w:val="006A48DB"/>
    <w:rsid w:val="006B4D94"/>
    <w:rsid w:val="006C2D8E"/>
    <w:rsid w:val="006E5252"/>
    <w:rsid w:val="0070198F"/>
    <w:rsid w:val="00703C64"/>
    <w:rsid w:val="00704B08"/>
    <w:rsid w:val="00727EB4"/>
    <w:rsid w:val="007302D3"/>
    <w:rsid w:val="007304C7"/>
    <w:rsid w:val="00734974"/>
    <w:rsid w:val="007349EE"/>
    <w:rsid w:val="00742A00"/>
    <w:rsid w:val="00750175"/>
    <w:rsid w:val="0077032C"/>
    <w:rsid w:val="00791FEF"/>
    <w:rsid w:val="00797EAD"/>
    <w:rsid w:val="007A3BDE"/>
    <w:rsid w:val="007C32D7"/>
    <w:rsid w:val="007C57FF"/>
    <w:rsid w:val="00832A99"/>
    <w:rsid w:val="0083351D"/>
    <w:rsid w:val="00834737"/>
    <w:rsid w:val="0084358D"/>
    <w:rsid w:val="008572FD"/>
    <w:rsid w:val="00873C3D"/>
    <w:rsid w:val="00884A2D"/>
    <w:rsid w:val="008918BE"/>
    <w:rsid w:val="008A3E24"/>
    <w:rsid w:val="008B26BA"/>
    <w:rsid w:val="008B2EAE"/>
    <w:rsid w:val="008C1ABF"/>
    <w:rsid w:val="008C30FA"/>
    <w:rsid w:val="008C35FD"/>
    <w:rsid w:val="008C5700"/>
    <w:rsid w:val="008C74E2"/>
    <w:rsid w:val="008E1039"/>
    <w:rsid w:val="008E29A5"/>
    <w:rsid w:val="008E3AA0"/>
    <w:rsid w:val="008F6144"/>
    <w:rsid w:val="00901FE7"/>
    <w:rsid w:val="009052C0"/>
    <w:rsid w:val="0090575A"/>
    <w:rsid w:val="00912731"/>
    <w:rsid w:val="0091400E"/>
    <w:rsid w:val="0092152F"/>
    <w:rsid w:val="0093597D"/>
    <w:rsid w:val="00956682"/>
    <w:rsid w:val="00972838"/>
    <w:rsid w:val="009847F7"/>
    <w:rsid w:val="00984E91"/>
    <w:rsid w:val="0099077E"/>
    <w:rsid w:val="009B4E29"/>
    <w:rsid w:val="009C2958"/>
    <w:rsid w:val="009D679F"/>
    <w:rsid w:val="009D72A3"/>
    <w:rsid w:val="009E255F"/>
    <w:rsid w:val="009F776A"/>
    <w:rsid w:val="00A00D17"/>
    <w:rsid w:val="00A03A75"/>
    <w:rsid w:val="00A0672F"/>
    <w:rsid w:val="00A17C1C"/>
    <w:rsid w:val="00A24C19"/>
    <w:rsid w:val="00A34924"/>
    <w:rsid w:val="00A51C81"/>
    <w:rsid w:val="00A55359"/>
    <w:rsid w:val="00A70A8A"/>
    <w:rsid w:val="00A72F88"/>
    <w:rsid w:val="00AC3E64"/>
    <w:rsid w:val="00AD2DAC"/>
    <w:rsid w:val="00AE1547"/>
    <w:rsid w:val="00AF1F83"/>
    <w:rsid w:val="00AF5159"/>
    <w:rsid w:val="00AF5D1E"/>
    <w:rsid w:val="00B00250"/>
    <w:rsid w:val="00B127F0"/>
    <w:rsid w:val="00B414A7"/>
    <w:rsid w:val="00B44266"/>
    <w:rsid w:val="00B60B1C"/>
    <w:rsid w:val="00B85BA1"/>
    <w:rsid w:val="00B87DB7"/>
    <w:rsid w:val="00B92DC1"/>
    <w:rsid w:val="00B93116"/>
    <w:rsid w:val="00B96F2D"/>
    <w:rsid w:val="00BA6081"/>
    <w:rsid w:val="00BB4BA5"/>
    <w:rsid w:val="00BC4388"/>
    <w:rsid w:val="00BD611F"/>
    <w:rsid w:val="00BE27C2"/>
    <w:rsid w:val="00C30032"/>
    <w:rsid w:val="00C3608D"/>
    <w:rsid w:val="00C50502"/>
    <w:rsid w:val="00C51E4E"/>
    <w:rsid w:val="00C77687"/>
    <w:rsid w:val="00C8368E"/>
    <w:rsid w:val="00C83D2F"/>
    <w:rsid w:val="00C85005"/>
    <w:rsid w:val="00C93DFA"/>
    <w:rsid w:val="00CA6002"/>
    <w:rsid w:val="00CA72C5"/>
    <w:rsid w:val="00CB6EAE"/>
    <w:rsid w:val="00CB7C63"/>
    <w:rsid w:val="00CF043F"/>
    <w:rsid w:val="00D11BCE"/>
    <w:rsid w:val="00D27BD5"/>
    <w:rsid w:val="00D30356"/>
    <w:rsid w:val="00D30CC5"/>
    <w:rsid w:val="00D70C2C"/>
    <w:rsid w:val="00D75DA6"/>
    <w:rsid w:val="00D83D97"/>
    <w:rsid w:val="00DA06EE"/>
    <w:rsid w:val="00DC007F"/>
    <w:rsid w:val="00DE09AE"/>
    <w:rsid w:val="00E05509"/>
    <w:rsid w:val="00E23454"/>
    <w:rsid w:val="00E5781D"/>
    <w:rsid w:val="00E67604"/>
    <w:rsid w:val="00E7798E"/>
    <w:rsid w:val="00E87868"/>
    <w:rsid w:val="00E87B2F"/>
    <w:rsid w:val="00EA0F88"/>
    <w:rsid w:val="00EB1A7B"/>
    <w:rsid w:val="00EB3BE8"/>
    <w:rsid w:val="00EE078A"/>
    <w:rsid w:val="00F05E2C"/>
    <w:rsid w:val="00F13B84"/>
    <w:rsid w:val="00F16161"/>
    <w:rsid w:val="00F4610E"/>
    <w:rsid w:val="00F50062"/>
    <w:rsid w:val="00F75763"/>
    <w:rsid w:val="00FB78B0"/>
    <w:rsid w:val="00FD038E"/>
    <w:rsid w:val="00FD1348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453781"/>
  <w15:docId w15:val="{B2354ABD-DFAC-4686-931A-DBBB415A5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B78B0"/>
    <w:pPr>
      <w:spacing w:after="200" w:line="276" w:lineRule="auto"/>
      <w:jc w:val="both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832A99"/>
    <w:pPr>
      <w:keepNext/>
      <w:numPr>
        <w:numId w:val="5"/>
      </w:numPr>
      <w:spacing w:before="240" w:after="240"/>
      <w:outlineLvl w:val="0"/>
    </w:pPr>
    <w:rPr>
      <w:rFonts w:ascii="Calibri Light" w:hAnsi="Calibri Light"/>
      <w:b/>
      <w:bC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40A4A"/>
    <w:pPr>
      <w:keepNext/>
      <w:numPr>
        <w:ilvl w:val="1"/>
        <w:numId w:val="5"/>
      </w:numPr>
      <w:spacing w:before="240" w:after="60"/>
      <w:ind w:left="576"/>
      <w:outlineLvl w:val="1"/>
    </w:pPr>
    <w:rPr>
      <w:rFonts w:ascii="Calibri Light" w:hAnsi="Calibri Light"/>
      <w:b/>
      <w:bCs/>
      <w:iCs/>
      <w:sz w:val="24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B78B0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Cs/>
      <w:sz w:val="24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40A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40A4A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40A4A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40A4A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40A4A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40A4A"/>
    <w:pPr>
      <w:numPr>
        <w:ilvl w:val="8"/>
        <w:numId w:val="5"/>
      </w:numPr>
      <w:spacing w:before="240" w:after="60"/>
      <w:outlineLvl w:val="8"/>
    </w:pPr>
    <w:rPr>
      <w:rFonts w:ascii="Calibri Light" w:hAnsi="Calibri Ligh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"/>
    <w:basedOn w:val="Norml"/>
    <w:link w:val="ListaszerbekezdsChar"/>
    <w:uiPriority w:val="34"/>
    <w:qFormat/>
    <w:rsid w:val="00BA6081"/>
    <w:pPr>
      <w:ind w:left="720"/>
      <w:contextualSpacing/>
    </w:pPr>
  </w:style>
  <w:style w:type="paragraph" w:styleId="Jegyzetszveg">
    <w:name w:val="annotation text"/>
    <w:basedOn w:val="Norml"/>
    <w:link w:val="JegyzetszvegChar"/>
    <w:uiPriority w:val="99"/>
    <w:semiHidden/>
    <w:rsid w:val="00CF043F"/>
    <w:pPr>
      <w:spacing w:after="0" w:line="360" w:lineRule="auto"/>
      <w:ind w:firstLine="284"/>
    </w:pPr>
    <w:rPr>
      <w:rFonts w:ascii="Times New Roman" w:hAnsi="Times New Roman"/>
      <w:sz w:val="20"/>
      <w:szCs w:val="20"/>
    </w:rPr>
  </w:style>
  <w:style w:type="character" w:customStyle="1" w:styleId="JegyzetszvegChar">
    <w:name w:val="Jegyzetszöveg Char"/>
    <w:link w:val="Jegyzetszveg"/>
    <w:rsid w:val="00CF043F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566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56682"/>
    <w:rPr>
      <w:sz w:val="22"/>
      <w:szCs w:val="22"/>
    </w:rPr>
  </w:style>
  <w:style w:type="paragraph" w:styleId="llb">
    <w:name w:val="footer"/>
    <w:basedOn w:val="Norml"/>
    <w:link w:val="llbChar"/>
    <w:unhideWhenUsed/>
    <w:rsid w:val="009566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956682"/>
    <w:rPr>
      <w:sz w:val="22"/>
      <w:szCs w:val="22"/>
    </w:rPr>
  </w:style>
  <w:style w:type="character" w:styleId="Hiperhivatkozs">
    <w:name w:val="Hyperlink"/>
    <w:uiPriority w:val="99"/>
    <w:rsid w:val="00AF1F83"/>
    <w:rPr>
      <w:color w:val="0000FF"/>
      <w:u w:val="single"/>
    </w:rPr>
  </w:style>
  <w:style w:type="paragraph" w:styleId="Nincstrkz">
    <w:name w:val="No Spacing"/>
    <w:uiPriority w:val="1"/>
    <w:qFormat/>
    <w:rsid w:val="00EE078A"/>
    <w:pPr>
      <w:ind w:firstLine="284"/>
      <w:jc w:val="both"/>
    </w:pPr>
    <w:rPr>
      <w:rFonts w:ascii="Times New Roman" w:hAnsi="Times New Roman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A06EE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CA6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090CAD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0CAD"/>
    <w:pPr>
      <w:spacing w:after="200" w:line="276" w:lineRule="auto"/>
      <w:ind w:firstLine="0"/>
      <w:jc w:val="left"/>
    </w:pPr>
    <w:rPr>
      <w:rFonts w:ascii="Calibri" w:hAnsi="Calibri"/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90CA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locked/>
    <w:rsid w:val="00090CAD"/>
    <w:rPr>
      <w:sz w:val="22"/>
      <w:szCs w:val="22"/>
    </w:rPr>
  </w:style>
  <w:style w:type="paragraph" w:customStyle="1" w:styleId="Norml1">
    <w:name w:val="Normál1"/>
    <w:basedOn w:val="Norml"/>
    <w:link w:val="Norml1Char"/>
    <w:uiPriority w:val="99"/>
    <w:rsid w:val="00090CAD"/>
    <w:pPr>
      <w:spacing w:before="60" w:after="120" w:line="280" w:lineRule="atLeast"/>
    </w:pPr>
    <w:rPr>
      <w:rFonts w:ascii="Franklin Gothic Book" w:hAnsi="Franklin Gothic Book"/>
      <w:sz w:val="20"/>
      <w:szCs w:val="20"/>
    </w:rPr>
  </w:style>
  <w:style w:type="character" w:customStyle="1" w:styleId="Norml1Char">
    <w:name w:val="Normál1 Char"/>
    <w:link w:val="Norml1"/>
    <w:uiPriority w:val="99"/>
    <w:locked/>
    <w:rsid w:val="00090CAD"/>
    <w:rPr>
      <w:rFonts w:ascii="Franklin Gothic Book" w:hAnsi="Franklin Gothic Book"/>
    </w:rPr>
  </w:style>
  <w:style w:type="paragraph" w:customStyle="1" w:styleId="Default">
    <w:name w:val="Default"/>
    <w:rsid w:val="00090C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uiPriority w:val="99"/>
    <w:semiHidden/>
    <w:unhideWhenUsed/>
    <w:rsid w:val="00086192"/>
    <w:rPr>
      <w:color w:val="954F72"/>
      <w:u w:val="single"/>
    </w:rPr>
  </w:style>
  <w:style w:type="character" w:customStyle="1" w:styleId="Cmsor1Char">
    <w:name w:val="Címsor 1 Char"/>
    <w:link w:val="Cmsor1"/>
    <w:uiPriority w:val="9"/>
    <w:rsid w:val="00832A99"/>
    <w:rPr>
      <w:rFonts w:ascii="Calibri Light" w:hAnsi="Calibri Light"/>
      <w:b/>
      <w:bCs/>
      <w:kern w:val="32"/>
      <w:sz w:val="26"/>
      <w:szCs w:val="32"/>
    </w:rPr>
  </w:style>
  <w:style w:type="character" w:customStyle="1" w:styleId="Cmsor2Char">
    <w:name w:val="Címsor 2 Char"/>
    <w:link w:val="Cmsor2"/>
    <w:uiPriority w:val="9"/>
    <w:rsid w:val="00240A4A"/>
    <w:rPr>
      <w:rFonts w:ascii="Calibri Light" w:hAnsi="Calibri Light"/>
      <w:b/>
      <w:bCs/>
      <w:iCs/>
      <w:sz w:val="24"/>
      <w:szCs w:val="28"/>
    </w:rPr>
  </w:style>
  <w:style w:type="character" w:customStyle="1" w:styleId="Cmsor3Char">
    <w:name w:val="Címsor 3 Char"/>
    <w:link w:val="Cmsor3"/>
    <w:uiPriority w:val="9"/>
    <w:rsid w:val="00FB78B0"/>
    <w:rPr>
      <w:rFonts w:ascii="Calibri Light" w:hAnsi="Calibri Light"/>
      <w:bCs/>
      <w:sz w:val="24"/>
      <w:szCs w:val="26"/>
    </w:rPr>
  </w:style>
  <w:style w:type="character" w:customStyle="1" w:styleId="Cmsor4Char">
    <w:name w:val="Címsor 4 Char"/>
    <w:link w:val="Cmsor4"/>
    <w:uiPriority w:val="9"/>
    <w:semiHidden/>
    <w:rsid w:val="00240A4A"/>
    <w:rPr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240A4A"/>
    <w:rPr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240A4A"/>
    <w:rPr>
      <w:b/>
      <w:bCs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240A4A"/>
    <w:rPr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240A4A"/>
    <w:rPr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240A4A"/>
    <w:rPr>
      <w:rFonts w:ascii="Calibri Light" w:hAnsi="Calibri Light"/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01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50175"/>
  </w:style>
  <w:style w:type="character" w:styleId="Lbjegyzet-hivatkozs">
    <w:name w:val="footnote reference"/>
    <w:basedOn w:val="Bekezdsalapbettpusa"/>
    <w:uiPriority w:val="99"/>
    <w:semiHidden/>
    <w:unhideWhenUsed/>
    <w:rsid w:val="007501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5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5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A3B837-C156-444C-B4D6-31B102240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CEEF6006</Template>
  <TotalTime>0</TotalTime>
  <Pages>11</Pages>
  <Words>3169</Words>
  <Characters>21871</Characters>
  <Application>Microsoft Office Word</Application>
  <DocSecurity>0</DocSecurity>
  <Lines>182</Lines>
  <Paragraphs>49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Fejlesztés Fejlesztés</cp:lastModifiedBy>
  <cp:revision>2</cp:revision>
  <cp:lastPrinted>2017-03-08T17:21:00Z</cp:lastPrinted>
  <dcterms:created xsi:type="dcterms:W3CDTF">2018-09-20T14:04:00Z</dcterms:created>
  <dcterms:modified xsi:type="dcterms:W3CDTF">2018-09-20T14:04:00Z</dcterms:modified>
</cp:coreProperties>
</file>