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FE7" w:rsidRDefault="009A6869" w:rsidP="009A6869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noProof/>
          <w:lang w:eastAsia="hu-HU"/>
        </w:rPr>
        <w:drawing>
          <wp:inline distT="0" distB="0" distL="0" distR="0" wp14:anchorId="60174C24" wp14:editId="78D0FDFB">
            <wp:extent cx="817245" cy="1078865"/>
            <wp:effectExtent l="0" t="0" r="1905" b="6985"/>
            <wp:docPr id="14" name="Kép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ép 1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FE7" w:rsidRDefault="00BC4FE7" w:rsidP="008F4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45D" w:rsidRPr="008F445D" w:rsidRDefault="008F445D" w:rsidP="008F4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45D">
        <w:rPr>
          <w:rFonts w:ascii="Times New Roman" w:hAnsi="Times New Roman" w:cs="Times New Roman"/>
          <w:b/>
          <w:sz w:val="24"/>
          <w:szCs w:val="24"/>
        </w:rPr>
        <w:t>Szakmai megalapozó dokumentum sablon</w:t>
      </w:r>
    </w:p>
    <w:p w:rsidR="008F445D" w:rsidRPr="008F445D" w:rsidRDefault="008F445D">
      <w:pPr>
        <w:rPr>
          <w:rFonts w:ascii="Times New Roman" w:hAnsi="Times New Roman" w:cs="Times New Roman"/>
          <w:b/>
          <w:sz w:val="24"/>
          <w:szCs w:val="24"/>
        </w:rPr>
      </w:pPr>
      <w:r w:rsidRPr="008F445D">
        <w:rPr>
          <w:rFonts w:ascii="Times New Roman" w:hAnsi="Times New Roman" w:cs="Times New Roman"/>
          <w:b/>
          <w:sz w:val="24"/>
          <w:szCs w:val="24"/>
        </w:rPr>
        <w:t xml:space="preserve">Formai elvárások: 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A </w:t>
      </w:r>
      <w:r w:rsidR="00545CFA">
        <w:rPr>
          <w:rFonts w:ascii="Times New Roman" w:hAnsi="Times New Roman" w:cs="Times New Roman"/>
          <w:sz w:val="24"/>
          <w:szCs w:val="24"/>
        </w:rPr>
        <w:t>dokumentum</w:t>
      </w:r>
      <w:r w:rsidRPr="008F445D">
        <w:rPr>
          <w:rFonts w:ascii="Times New Roman" w:hAnsi="Times New Roman" w:cs="Times New Roman"/>
          <w:sz w:val="24"/>
          <w:szCs w:val="24"/>
        </w:rPr>
        <w:t xml:space="preserve"> terjedelme legfeljebb 10 oldal lehet.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A dokumentumot 1,5 sorközös sortávval, Times New Roman betűtípussal, 12-es betűmérettel szükséges elkészteni. </w:t>
      </w:r>
    </w:p>
    <w:p w:rsidR="00797924" w:rsidRPr="008F445D" w:rsidRDefault="00797924" w:rsidP="00797924">
      <w:pPr>
        <w:rPr>
          <w:rFonts w:ascii="Times New Roman" w:hAnsi="Times New Roman" w:cs="Times New Roman"/>
          <w:b/>
          <w:sz w:val="24"/>
          <w:szCs w:val="24"/>
        </w:rPr>
      </w:pPr>
      <w:r w:rsidRPr="008F445D">
        <w:rPr>
          <w:rFonts w:ascii="Times New Roman" w:hAnsi="Times New Roman" w:cs="Times New Roman"/>
          <w:b/>
          <w:sz w:val="24"/>
          <w:szCs w:val="24"/>
        </w:rPr>
        <w:t xml:space="preserve">Tartalmi elvárások: </w:t>
      </w:r>
    </w:p>
    <w:p w:rsidR="00797924" w:rsidRPr="008F445D" w:rsidRDefault="00797924" w:rsidP="00797924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A szakmai koncepció az alábbi tartalmi elemeket kell, hogy magában foglalja: </w:t>
      </w:r>
    </w:p>
    <w:p w:rsidR="00797924" w:rsidRPr="008F445D" w:rsidRDefault="00797924" w:rsidP="00797924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projektgazda rövid bemutatása, a támogatási kérelem szempontjából releváns tevékenységeik, tapasztalataik kiemelésével </w:t>
      </w:r>
    </w:p>
    <w:p w:rsidR="00797924" w:rsidRPr="008F445D" w:rsidRDefault="00797924" w:rsidP="00797924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meglévő funkció- és szolgáltatáskörének, működésének, használói csoportjainak (szervezetek, célcsoportok) bemutatása </w:t>
      </w:r>
    </w:p>
    <w:p w:rsidR="00797924" w:rsidRPr="008F445D" w:rsidRDefault="00797924" w:rsidP="00797924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</w:t>
      </w:r>
      <w:r>
        <w:rPr>
          <w:rFonts w:ascii="Times New Roman" w:hAnsi="Times New Roman" w:cs="Times New Roman"/>
          <w:sz w:val="24"/>
          <w:szCs w:val="24"/>
        </w:rPr>
        <w:t>projekt</w:t>
      </w:r>
      <w:r w:rsidRPr="008F445D">
        <w:rPr>
          <w:rFonts w:ascii="Times New Roman" w:hAnsi="Times New Roman" w:cs="Times New Roman"/>
          <w:sz w:val="24"/>
          <w:szCs w:val="24"/>
        </w:rPr>
        <w:t xml:space="preserve"> keretében tervezett tevékenységek bemutatása </w:t>
      </w:r>
    </w:p>
    <w:p w:rsidR="00797924" w:rsidRPr="008F445D" w:rsidRDefault="00797924" w:rsidP="00797924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célokhoz való hozzájárulás, valamint a már meglévő </w:t>
      </w:r>
      <w:r>
        <w:rPr>
          <w:rFonts w:ascii="Times New Roman" w:hAnsi="Times New Roman" w:cs="Times New Roman"/>
          <w:sz w:val="24"/>
          <w:szCs w:val="24"/>
        </w:rPr>
        <w:t>programokhoz</w:t>
      </w:r>
      <w:r w:rsidRPr="008F445D">
        <w:rPr>
          <w:rFonts w:ascii="Times New Roman" w:hAnsi="Times New Roman" w:cs="Times New Roman"/>
          <w:sz w:val="24"/>
          <w:szCs w:val="24"/>
        </w:rPr>
        <w:t xml:space="preserve"> való illeszkedés kiemelésével </w:t>
      </w:r>
    </w:p>
    <w:p w:rsidR="00797924" w:rsidRPr="008F445D" w:rsidRDefault="00797924" w:rsidP="00797924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Tervezett programtípusok bemutatása (saját szervezésű programtípusok / más szervezetek által biztosított programok befogadása / HKFS keretében tervezett egyéb programokhoz biztosított háttér) </w:t>
      </w:r>
    </w:p>
    <w:p w:rsidR="00797924" w:rsidRPr="008F445D" w:rsidRDefault="00797924" w:rsidP="00797924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</w:t>
      </w:r>
      <w:r>
        <w:rPr>
          <w:rFonts w:ascii="Times New Roman" w:hAnsi="Times New Roman" w:cs="Times New Roman"/>
          <w:sz w:val="24"/>
          <w:szCs w:val="24"/>
        </w:rPr>
        <w:t>programok</w:t>
      </w:r>
      <w:r w:rsidRPr="008F445D">
        <w:rPr>
          <w:rFonts w:ascii="Times New Roman" w:hAnsi="Times New Roman" w:cs="Times New Roman"/>
          <w:sz w:val="24"/>
          <w:szCs w:val="24"/>
        </w:rPr>
        <w:t xml:space="preserve"> iránti kereslet megalapozottságának ismertetése </w:t>
      </w:r>
    </w:p>
    <w:p w:rsidR="00797924" w:rsidRPr="008F445D" w:rsidRDefault="00797924" w:rsidP="00797924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célcsoportok meghatározása </w:t>
      </w:r>
    </w:p>
    <w:p w:rsidR="00797924" w:rsidRDefault="00797924" w:rsidP="00797924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tervezett </w:t>
      </w:r>
      <w:r>
        <w:rPr>
          <w:rFonts w:ascii="Times New Roman" w:hAnsi="Times New Roman" w:cs="Times New Roman"/>
          <w:sz w:val="24"/>
          <w:szCs w:val="24"/>
        </w:rPr>
        <w:t>programok</w:t>
      </w:r>
      <w:r w:rsidRPr="008F445D">
        <w:rPr>
          <w:rFonts w:ascii="Times New Roman" w:hAnsi="Times New Roman" w:cs="Times New Roman"/>
          <w:sz w:val="24"/>
          <w:szCs w:val="24"/>
        </w:rPr>
        <w:t xml:space="preserve"> illeszkedése a célcsoportok igényeihez, elvárásaihoz </w:t>
      </w:r>
    </w:p>
    <w:p w:rsidR="00797924" w:rsidRPr="008F445D" w:rsidRDefault="00797924" w:rsidP="00797924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Horizontális szempontok </w:t>
      </w:r>
    </w:p>
    <w:p w:rsidR="00797924" w:rsidRPr="008F445D" w:rsidRDefault="00797924" w:rsidP="00797924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tervezett </w:t>
      </w:r>
      <w:r>
        <w:rPr>
          <w:rFonts w:ascii="Times New Roman" w:hAnsi="Times New Roman" w:cs="Times New Roman"/>
          <w:sz w:val="24"/>
          <w:szCs w:val="24"/>
        </w:rPr>
        <w:t>programok</w:t>
      </w:r>
      <w:r w:rsidRPr="008F445D">
        <w:rPr>
          <w:rFonts w:ascii="Times New Roman" w:hAnsi="Times New Roman" w:cs="Times New Roman"/>
          <w:sz w:val="24"/>
          <w:szCs w:val="24"/>
        </w:rPr>
        <w:t xml:space="preserve"> hozzájárulása a HKFS horizontális céljaihoz </w:t>
      </w:r>
    </w:p>
    <w:p w:rsidR="00797924" w:rsidRPr="008F445D" w:rsidRDefault="00797924" w:rsidP="00797924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Esélyegyenlőségi és környezeti fenntarthatósági szempontok érvényesítése (diszkriminációmentes hozzáférés, környezeti szempontok) </w:t>
      </w:r>
    </w:p>
    <w:p w:rsidR="00797924" w:rsidRPr="008F445D" w:rsidRDefault="00797924" w:rsidP="00797924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Innovatív elemek bemutatása </w:t>
      </w:r>
    </w:p>
    <w:p w:rsidR="00797924" w:rsidRPr="008F445D" w:rsidRDefault="00797924" w:rsidP="00797924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</w:t>
      </w:r>
      <w:r>
        <w:rPr>
          <w:rFonts w:ascii="Times New Roman" w:hAnsi="Times New Roman" w:cs="Times New Roman"/>
          <w:sz w:val="24"/>
          <w:szCs w:val="24"/>
        </w:rPr>
        <w:t>programok</w:t>
      </w:r>
      <w:r w:rsidRPr="008F445D">
        <w:rPr>
          <w:rFonts w:ascii="Times New Roman" w:hAnsi="Times New Roman" w:cs="Times New Roman"/>
          <w:sz w:val="24"/>
          <w:szCs w:val="24"/>
        </w:rPr>
        <w:t xml:space="preserve"> ütemterve </w:t>
      </w:r>
    </w:p>
    <w:p w:rsidR="005B25FB" w:rsidRPr="008F445D" w:rsidRDefault="005B25FB" w:rsidP="00797924">
      <w:pPr>
        <w:rPr>
          <w:rFonts w:ascii="Times New Roman" w:hAnsi="Times New Roman" w:cs="Times New Roman"/>
          <w:sz w:val="24"/>
          <w:szCs w:val="24"/>
        </w:rPr>
      </w:pPr>
    </w:p>
    <w:sectPr w:rsidR="005B25FB" w:rsidRPr="008F44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B2D" w:rsidRDefault="00831B2D" w:rsidP="008F445D">
      <w:pPr>
        <w:spacing w:after="0" w:line="240" w:lineRule="auto"/>
      </w:pPr>
      <w:r>
        <w:separator/>
      </w:r>
    </w:p>
  </w:endnote>
  <w:endnote w:type="continuationSeparator" w:id="0">
    <w:p w:rsidR="00831B2D" w:rsidRDefault="00831B2D" w:rsidP="008F4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B2D" w:rsidRDefault="00831B2D" w:rsidP="008F445D">
      <w:pPr>
        <w:spacing w:after="0" w:line="240" w:lineRule="auto"/>
      </w:pPr>
      <w:r>
        <w:separator/>
      </w:r>
    </w:p>
  </w:footnote>
  <w:footnote w:type="continuationSeparator" w:id="0">
    <w:p w:rsidR="00831B2D" w:rsidRDefault="00831B2D" w:rsidP="008F4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45D" w:rsidRDefault="008F445D" w:rsidP="008F445D">
    <w:pPr>
      <w:pStyle w:val="lfej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45D"/>
    <w:rsid w:val="000D200F"/>
    <w:rsid w:val="00545CFA"/>
    <w:rsid w:val="005B25FB"/>
    <w:rsid w:val="00797924"/>
    <w:rsid w:val="00831B2D"/>
    <w:rsid w:val="008F445D"/>
    <w:rsid w:val="009A6869"/>
    <w:rsid w:val="00AC3338"/>
    <w:rsid w:val="00BC4FE7"/>
    <w:rsid w:val="00EB7658"/>
    <w:rsid w:val="00F24355"/>
    <w:rsid w:val="00F7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A14F6-0455-40A6-8DBD-2ABF6AC08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F4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445D"/>
  </w:style>
  <w:style w:type="paragraph" w:styleId="llb">
    <w:name w:val="footer"/>
    <w:basedOn w:val="Norml"/>
    <w:link w:val="llbChar"/>
    <w:uiPriority w:val="99"/>
    <w:unhideWhenUsed/>
    <w:rsid w:val="008F4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4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CEEF6006</Template>
  <TotalTime>3</TotalTime>
  <Pages>1</Pages>
  <Words>174</Words>
  <Characters>1203</Characters>
  <Application>Microsoft Office Word</Application>
  <DocSecurity>4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E6230-3</dc:creator>
  <cp:keywords/>
  <dc:description/>
  <cp:lastModifiedBy>Fejlesztés Fejlesztés</cp:lastModifiedBy>
  <cp:revision>2</cp:revision>
  <dcterms:created xsi:type="dcterms:W3CDTF">2018-09-20T13:49:00Z</dcterms:created>
  <dcterms:modified xsi:type="dcterms:W3CDTF">2018-09-20T13:49:00Z</dcterms:modified>
</cp:coreProperties>
</file>