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47745" w14:textId="0EC6E115" w:rsidR="00AF1F83" w:rsidRPr="0091400E" w:rsidRDefault="00354BBA" w:rsidP="0091400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2A0A9B" wp14:editId="06DE055C">
                <wp:simplePos x="0" y="0"/>
                <wp:positionH relativeFrom="page">
                  <wp:posOffset>5181600</wp:posOffset>
                </wp:positionH>
                <wp:positionV relativeFrom="page">
                  <wp:posOffset>9525</wp:posOffset>
                </wp:positionV>
                <wp:extent cx="2372360" cy="1586865"/>
                <wp:effectExtent l="0" t="0" r="8890" b="0"/>
                <wp:wrapSquare wrapText="bothSides"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360" cy="158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B0349" w14:textId="77777777" w:rsidR="00AF5159" w:rsidRDefault="00AF5159" w:rsidP="00327A85"/>
                          <w:p w14:paraId="4DCA0626" w14:textId="4649AB8D" w:rsidR="00AF5159" w:rsidRDefault="005E45B5" w:rsidP="005E45B5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472215" wp14:editId="2AF33BA6">
                                  <wp:extent cx="817245" cy="1078865"/>
                                  <wp:effectExtent l="0" t="0" r="1905" b="6985"/>
                                  <wp:docPr id="14" name="Kép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Kép 14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7245" cy="1078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A0A9B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408pt;margin-top:.75pt;width:186.8pt;height:124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" stroked="f">
                <v:textbox>
                  <w:txbxContent>
                    <w:p w14:paraId="794B0349" w14:textId="77777777" w:rsidR="00AF5159" w:rsidRDefault="00AF5159" w:rsidP="00327A85"/>
                    <w:p w14:paraId="4DCA0626" w14:textId="4649AB8D" w:rsidR="00AF5159" w:rsidRDefault="005E45B5" w:rsidP="005E45B5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472215" wp14:editId="2AF33BA6">
                            <wp:extent cx="817245" cy="1078865"/>
                            <wp:effectExtent l="0" t="0" r="1905" b="6985"/>
                            <wp:docPr id="14" name="Kép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Kép 14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7245" cy="1078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9105761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F4D864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61E37FE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56BF92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B003C00" w14:textId="77777777" w:rsidR="00DA06EE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0A9E7F" w14:textId="77777777" w:rsidR="00FD1348" w:rsidRPr="0091400E" w:rsidRDefault="00DA06E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HELYI TÁMOGATÁSI KÉRELEM </w:t>
      </w:r>
      <w:r w:rsidR="002B2BC4" w:rsidRPr="0091400E">
        <w:rPr>
          <w:rFonts w:ascii="Arial" w:hAnsi="Arial" w:cs="Arial"/>
          <w:b/>
          <w:bCs/>
          <w:sz w:val="20"/>
          <w:szCs w:val="20"/>
        </w:rPr>
        <w:t>ADATLAP</w:t>
      </w:r>
    </w:p>
    <w:p w14:paraId="296F4774" w14:textId="77777777" w:rsidR="00FD1348" w:rsidRPr="0091400E" w:rsidRDefault="00FD1348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D14F466" w14:textId="478EE09D" w:rsidR="00956682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HACS neve:</w:t>
      </w:r>
      <w:r w:rsidR="00464531" w:rsidRPr="00464531">
        <w:rPr>
          <w:rFonts w:ascii="Arial" w:hAnsi="Arial" w:cs="Arial"/>
          <w:b/>
          <w:bCs/>
          <w:sz w:val="20"/>
          <w:szCs w:val="20"/>
        </w:rPr>
        <w:t xml:space="preserve"> </w:t>
      </w:r>
      <w:r w:rsidR="00464531">
        <w:rPr>
          <w:rFonts w:ascii="Arial" w:hAnsi="Arial" w:cs="Arial"/>
          <w:b/>
          <w:bCs/>
          <w:sz w:val="20"/>
          <w:szCs w:val="20"/>
        </w:rPr>
        <w:t>Gyomaendrődi Helyi Közösség</w:t>
      </w:r>
    </w:p>
    <w:p w14:paraId="17F0BCEE" w14:textId="7E740F45" w:rsidR="00F4610E" w:rsidRPr="0091400E" w:rsidRDefault="00A03A75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 címe</w:t>
      </w:r>
      <w:r w:rsidR="00F4610E" w:rsidRPr="0091400E">
        <w:rPr>
          <w:rFonts w:ascii="Arial" w:hAnsi="Arial" w:cs="Arial"/>
          <w:b/>
          <w:bCs/>
          <w:sz w:val="20"/>
          <w:szCs w:val="20"/>
        </w:rPr>
        <w:t>:</w:t>
      </w:r>
      <w:r w:rsidR="00464531" w:rsidRPr="00464531">
        <w:rPr>
          <w:rFonts w:cs="Arial"/>
          <w:b/>
          <w:i/>
          <w:color w:val="000000" w:themeColor="text1"/>
          <w:sz w:val="28"/>
          <w:szCs w:val="28"/>
        </w:rPr>
        <w:t xml:space="preserve"> </w:t>
      </w:r>
      <w:r w:rsidR="00464531" w:rsidRPr="000248A6">
        <w:rPr>
          <w:rFonts w:cs="Arial"/>
          <w:b/>
          <w:i/>
          <w:color w:val="000000" w:themeColor="text1"/>
          <w:sz w:val="28"/>
          <w:szCs w:val="28"/>
        </w:rPr>
        <w:t>A helyi hagyományok ápolását támogató, valamint Családi és egészségmegőrző programok</w:t>
      </w:r>
    </w:p>
    <w:p w14:paraId="098CC211" w14:textId="7CE59B60" w:rsidR="00FD1348" w:rsidRPr="0091400E" w:rsidRDefault="00F4610E" w:rsidP="0091400E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A helyi felhívás</w:t>
      </w:r>
      <w:r w:rsidR="00A03A75" w:rsidRPr="0091400E">
        <w:rPr>
          <w:rFonts w:ascii="Arial" w:hAnsi="Arial" w:cs="Arial"/>
          <w:b/>
          <w:bCs/>
          <w:sz w:val="20"/>
          <w:szCs w:val="20"/>
        </w:rPr>
        <w:t xml:space="preserve"> száma: </w:t>
      </w:r>
      <w:r w:rsidR="00464531" w:rsidRPr="000248A6">
        <w:rPr>
          <w:rFonts w:cs="Arial"/>
          <w:b/>
          <w:i/>
          <w:color w:val="000000" w:themeColor="text1"/>
          <w:sz w:val="28"/>
          <w:szCs w:val="28"/>
        </w:rPr>
        <w:t>TOP-7.1.1-16-H-012-4</w:t>
      </w:r>
    </w:p>
    <w:p w14:paraId="77FDC437" w14:textId="77777777" w:rsidR="00956682" w:rsidRPr="0091400E" w:rsidRDefault="00956682" w:rsidP="0091400E">
      <w:pPr>
        <w:rPr>
          <w:rFonts w:ascii="Arial" w:hAnsi="Arial" w:cs="Arial"/>
          <w:sz w:val="20"/>
          <w:szCs w:val="20"/>
        </w:rPr>
      </w:pPr>
    </w:p>
    <w:p w14:paraId="5D5D5B1A" w14:textId="77777777" w:rsidR="00FD1348" w:rsidRPr="0091400E" w:rsidRDefault="00DA06EE" w:rsidP="0091400E">
      <w:pPr>
        <w:pStyle w:val="Cmsor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Támogatást igénylő</w:t>
      </w:r>
      <w:r w:rsidR="00240A4A" w:rsidRPr="0091400E">
        <w:rPr>
          <w:rFonts w:ascii="Arial" w:hAnsi="Arial" w:cs="Arial"/>
          <w:sz w:val="20"/>
          <w:szCs w:val="20"/>
        </w:rPr>
        <w:t xml:space="preserve"> adatai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823"/>
        <w:gridCol w:w="5862"/>
      </w:tblGrid>
      <w:tr w:rsidR="00FD1348" w:rsidRPr="0091400E" w14:paraId="716819F4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617CEEA7" w14:textId="77777777" w:rsidR="00FD1348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Támogatást igénylő t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eljes n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v</w:t>
            </w:r>
            <w:r w:rsidRPr="0091400E">
              <w:rPr>
                <w:rFonts w:ascii="Arial" w:hAnsi="Arial" w:cs="Arial"/>
                <w:sz w:val="20"/>
                <w:szCs w:val="20"/>
              </w:rPr>
              <w:t>e</w:t>
            </w:r>
            <w:r w:rsidR="00C85005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0DC6053" w14:textId="77777777" w:rsidR="00FD1348" w:rsidRPr="0091400E" w:rsidRDefault="00FD1348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3A75" w:rsidRPr="0091400E" w14:paraId="3093722C" w14:textId="77777777" w:rsidTr="002670B9">
        <w:trPr>
          <w:trHeight w:val="188"/>
        </w:trPr>
        <w:tc>
          <w:tcPr>
            <w:tcW w:w="3823" w:type="dxa"/>
            <w:shd w:val="clear" w:color="auto" w:fill="E6E6E6"/>
          </w:tcPr>
          <w:p w14:paraId="41B8A29F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Képviseletre jogosult neve:</w:t>
            </w:r>
          </w:p>
        </w:tc>
        <w:tc>
          <w:tcPr>
            <w:tcW w:w="5862" w:type="dxa"/>
          </w:tcPr>
          <w:p w14:paraId="634386B3" w14:textId="77777777" w:rsidR="00A03A75" w:rsidRPr="0091400E" w:rsidRDefault="00A03A7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36BAE0FF" w14:textId="77777777" w:rsidTr="002670B9">
        <w:tc>
          <w:tcPr>
            <w:tcW w:w="3823" w:type="dxa"/>
            <w:shd w:val="clear" w:color="auto" w:fill="E6E6E6"/>
          </w:tcPr>
          <w:p w14:paraId="238FC01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neve:</w:t>
            </w:r>
          </w:p>
        </w:tc>
        <w:tc>
          <w:tcPr>
            <w:tcW w:w="5862" w:type="dxa"/>
          </w:tcPr>
          <w:p w14:paraId="5CC96F2C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4796B7F6" w14:textId="77777777" w:rsidTr="002670B9">
        <w:tc>
          <w:tcPr>
            <w:tcW w:w="3823" w:type="dxa"/>
            <w:shd w:val="clear" w:color="auto" w:fill="E6E6E6"/>
          </w:tcPr>
          <w:p w14:paraId="3A5673B3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telefonszáma:</w:t>
            </w:r>
          </w:p>
        </w:tc>
        <w:tc>
          <w:tcPr>
            <w:tcW w:w="5862" w:type="dxa"/>
          </w:tcPr>
          <w:p w14:paraId="21A1646F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6192" w:rsidRPr="0091400E" w14:paraId="7014EB13" w14:textId="77777777" w:rsidTr="002670B9">
        <w:tc>
          <w:tcPr>
            <w:tcW w:w="3823" w:type="dxa"/>
            <w:shd w:val="clear" w:color="auto" w:fill="E6E6E6"/>
          </w:tcPr>
          <w:p w14:paraId="7C1C36B3" w14:textId="77777777" w:rsidR="00086192" w:rsidRPr="0091400E" w:rsidRDefault="00086192" w:rsidP="00E87B2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Kapcsolattartó </w:t>
            </w:r>
            <w:r w:rsidR="00E87B2F">
              <w:rPr>
                <w:rFonts w:ascii="Arial" w:hAnsi="Arial" w:cs="Arial"/>
                <w:sz w:val="20"/>
                <w:szCs w:val="20"/>
              </w:rPr>
              <w:t>e</w:t>
            </w:r>
            <w:r w:rsidRPr="0091400E">
              <w:rPr>
                <w:rFonts w:ascii="Arial" w:hAnsi="Arial" w:cs="Arial"/>
                <w:sz w:val="20"/>
                <w:szCs w:val="20"/>
              </w:rPr>
              <w:t>-mail címe:</w:t>
            </w:r>
          </w:p>
        </w:tc>
        <w:tc>
          <w:tcPr>
            <w:tcW w:w="5862" w:type="dxa"/>
          </w:tcPr>
          <w:p w14:paraId="616B652A" w14:textId="77777777" w:rsidR="00086192" w:rsidRPr="0091400E" w:rsidRDefault="0008619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5586" w:rsidRPr="0091400E" w14:paraId="0BF16AAF" w14:textId="77777777" w:rsidTr="002670B9">
        <w:tc>
          <w:tcPr>
            <w:tcW w:w="3823" w:type="dxa"/>
            <w:shd w:val="clear" w:color="auto" w:fill="E6E6E6"/>
          </w:tcPr>
          <w:p w14:paraId="6D8B2A8A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Kapcsolattartó levelezési címe:</w:t>
            </w:r>
          </w:p>
        </w:tc>
        <w:tc>
          <w:tcPr>
            <w:tcW w:w="5862" w:type="dxa"/>
          </w:tcPr>
          <w:p w14:paraId="0EEBED0B" w14:textId="77777777" w:rsidR="004C5586" w:rsidRPr="0091400E" w:rsidRDefault="004C5586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620D6AE0" w14:textId="77777777" w:rsidTr="002670B9">
        <w:tc>
          <w:tcPr>
            <w:tcW w:w="3823" w:type="dxa"/>
            <w:shd w:val="clear" w:color="auto" w:fill="E6E6E6"/>
            <w:vAlign w:val="center"/>
          </w:tcPr>
          <w:p w14:paraId="47966B14" w14:textId="77777777" w:rsidR="00575D8E" w:rsidRPr="0091400E" w:rsidRDefault="00575D8E" w:rsidP="0091400E">
            <w:pPr>
              <w:spacing w:before="60" w:after="6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Támo</w:t>
            </w:r>
            <w:r w:rsidR="00000745" w:rsidRPr="0091400E">
              <w:rPr>
                <w:rFonts w:ascii="Arial" w:hAnsi="Arial" w:cs="Arial"/>
                <w:sz w:val="20"/>
                <w:szCs w:val="20"/>
              </w:rPr>
              <w:t>gatást igénylő székhelye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096BE3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67D875FF" w14:textId="77777777" w:rsidTr="002670B9">
        <w:tc>
          <w:tcPr>
            <w:tcW w:w="3823" w:type="dxa"/>
            <w:shd w:val="clear" w:color="auto" w:fill="E6E6E6"/>
          </w:tcPr>
          <w:p w14:paraId="37C9F41C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Adószám:</w:t>
            </w:r>
          </w:p>
        </w:tc>
        <w:tc>
          <w:tcPr>
            <w:tcW w:w="5862" w:type="dxa"/>
          </w:tcPr>
          <w:p w14:paraId="59A69CC1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7C2" w:rsidRPr="0091400E" w14:paraId="04A30065" w14:textId="77777777" w:rsidTr="002670B9">
        <w:tc>
          <w:tcPr>
            <w:tcW w:w="3823" w:type="dxa"/>
            <w:shd w:val="clear" w:color="auto" w:fill="E6E6E6"/>
          </w:tcPr>
          <w:p w14:paraId="7633A853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Statisztikai számjel:</w:t>
            </w:r>
          </w:p>
        </w:tc>
        <w:tc>
          <w:tcPr>
            <w:tcW w:w="5862" w:type="dxa"/>
          </w:tcPr>
          <w:p w14:paraId="36CD7F8C" w14:textId="77777777" w:rsidR="00BE27C2" w:rsidRPr="0091400E" w:rsidRDefault="00BE27C2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06EE" w:rsidRPr="0091400E" w14:paraId="49FD41B1" w14:textId="77777777" w:rsidTr="002670B9">
        <w:tc>
          <w:tcPr>
            <w:tcW w:w="3823" w:type="dxa"/>
            <w:shd w:val="clear" w:color="auto" w:fill="E6E6E6"/>
          </w:tcPr>
          <w:p w14:paraId="7C52D0B2" w14:textId="77777777" w:rsidR="00DA06EE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Minősítési kód:</w:t>
            </w:r>
            <w:r w:rsidR="00264205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62" w:type="dxa"/>
          </w:tcPr>
          <w:p w14:paraId="101D2ABD" w14:textId="77777777" w:rsidR="00DA06EE" w:rsidRPr="0091400E" w:rsidRDefault="00DA06E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5005" w:rsidRPr="0091400E" w14:paraId="25B10AD9" w14:textId="77777777" w:rsidTr="002670B9">
        <w:tc>
          <w:tcPr>
            <w:tcW w:w="3823" w:type="dxa"/>
            <w:shd w:val="clear" w:color="auto" w:fill="E6E6E6"/>
          </w:tcPr>
          <w:p w14:paraId="13CE0383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ÁFA levonási jog: </w:t>
            </w:r>
          </w:p>
        </w:tc>
        <w:tc>
          <w:tcPr>
            <w:tcW w:w="5862" w:type="dxa"/>
          </w:tcPr>
          <w:p w14:paraId="616974C1" w14:textId="77777777" w:rsidR="00C85005" w:rsidRPr="0091400E" w:rsidRDefault="00C85005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561F662" w14:textId="77777777" w:rsidTr="002670B9">
        <w:tc>
          <w:tcPr>
            <w:tcW w:w="3823" w:type="dxa"/>
            <w:shd w:val="clear" w:color="auto" w:fill="E6E6E6"/>
          </w:tcPr>
          <w:p w14:paraId="13F9EE8B" w14:textId="77777777" w:rsidR="00575D8E" w:rsidRPr="0091400E" w:rsidRDefault="00575D8E" w:rsidP="0091400E">
            <w:pPr>
              <w:spacing w:before="60" w:after="60"/>
              <w:ind w:right="132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Az ügyfél által választott értesítési mód 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(kizárólag az egyik értesítési mód választható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D27BD5" w:rsidRPr="0091400E">
              <w:rPr>
                <w:rFonts w:ascii="Arial" w:hAnsi="Arial" w:cs="Arial"/>
                <w:i/>
                <w:sz w:val="20"/>
                <w:szCs w:val="20"/>
              </w:rPr>
              <w:t xml:space="preserve">kérjük, </w:t>
            </w:r>
            <w:r w:rsidR="00240A4A" w:rsidRPr="0091400E">
              <w:rPr>
                <w:rFonts w:ascii="Arial" w:hAnsi="Arial" w:cs="Arial"/>
                <w:i/>
                <w:sz w:val="20"/>
                <w:szCs w:val="20"/>
              </w:rPr>
              <w:t>csak egy értesítési címet adjon meg</w:t>
            </w:r>
            <w:r w:rsidRPr="0091400E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7640F773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12D00EC6" w14:textId="77777777" w:rsidTr="002670B9">
        <w:tc>
          <w:tcPr>
            <w:tcW w:w="3823" w:type="dxa"/>
            <w:shd w:val="clear" w:color="auto" w:fill="E6E6E6"/>
          </w:tcPr>
          <w:p w14:paraId="0A35CDF8" w14:textId="77777777" w:rsidR="00575D8E" w:rsidRPr="0091400E" w:rsidRDefault="00575D8E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postai lev</w:t>
            </w:r>
            <w:r w:rsidR="00240A4A" w:rsidRPr="0091400E">
              <w:rPr>
                <w:rFonts w:ascii="Arial" w:hAnsi="Arial" w:cs="Arial"/>
                <w:sz w:val="20"/>
                <w:szCs w:val="20"/>
              </w:rPr>
              <w:t>elezési cím</w:t>
            </w:r>
            <w:r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4D2B57B1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D8E" w:rsidRPr="0091400E" w14:paraId="3F37586E" w14:textId="77777777" w:rsidTr="002670B9">
        <w:tc>
          <w:tcPr>
            <w:tcW w:w="3823" w:type="dxa"/>
            <w:shd w:val="clear" w:color="auto" w:fill="E6E6E6"/>
          </w:tcPr>
          <w:p w14:paraId="52D383DE" w14:textId="77777777" w:rsidR="00575D8E" w:rsidRPr="0091400E" w:rsidRDefault="00240A4A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elektronikus postafiók</w:t>
            </w:r>
            <w:r w:rsidR="00575D8E" w:rsidRPr="0091400E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862" w:type="dxa"/>
          </w:tcPr>
          <w:p w14:paraId="1776AF7F" w14:textId="77777777" w:rsidR="00575D8E" w:rsidRPr="0091400E" w:rsidRDefault="00575D8E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436D" w:rsidRPr="0091400E" w14:paraId="1F20773B" w14:textId="77777777" w:rsidTr="002670B9">
        <w:tc>
          <w:tcPr>
            <w:tcW w:w="3823" w:type="dxa"/>
            <w:shd w:val="clear" w:color="auto" w:fill="E6E6E6"/>
          </w:tcPr>
          <w:p w14:paraId="49483DC4" w14:textId="77777777" w:rsidR="0054436D" w:rsidRPr="0091400E" w:rsidRDefault="0054436D" w:rsidP="0091400E">
            <w:pPr>
              <w:spacing w:before="60" w:after="6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54436D">
              <w:rPr>
                <w:rFonts w:ascii="Arial" w:hAnsi="Arial" w:cs="Arial"/>
                <w:sz w:val="20"/>
                <w:szCs w:val="20"/>
              </w:rPr>
              <w:t>A projekt konzorciumban valósul meg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  <w:t xml:space="preserve"> igen / nem</w:t>
            </w:r>
            <w:r w:rsidRPr="0054436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5862" w:type="dxa"/>
          </w:tcPr>
          <w:p w14:paraId="73765ED1" w14:textId="77777777" w:rsidR="0054436D" w:rsidRPr="0091400E" w:rsidRDefault="0054436D" w:rsidP="0091400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8ADD4A" w14:textId="4E459CC5" w:rsidR="00FD1348" w:rsidRDefault="00441A1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Konzorciumban megvalósuló fejlesztés esetén </w:t>
      </w:r>
      <w:r w:rsidR="00240A4A" w:rsidRPr="0091400E">
        <w:rPr>
          <w:rFonts w:ascii="Arial" w:hAnsi="Arial" w:cs="Arial"/>
          <w:sz w:val="20"/>
          <w:szCs w:val="20"/>
        </w:rPr>
        <w:t>valamennyi</w:t>
      </w:r>
      <w:r w:rsidRPr="0091400E">
        <w:rPr>
          <w:rFonts w:ascii="Arial" w:hAnsi="Arial" w:cs="Arial"/>
          <w:sz w:val="20"/>
          <w:szCs w:val="20"/>
        </w:rPr>
        <w:t xml:space="preserve"> konzorciumi </w:t>
      </w:r>
      <w:r w:rsidR="00240A4A" w:rsidRPr="0091400E">
        <w:rPr>
          <w:rFonts w:ascii="Arial" w:hAnsi="Arial" w:cs="Arial"/>
          <w:sz w:val="20"/>
          <w:szCs w:val="20"/>
        </w:rPr>
        <w:t>partner esetében szükséges a táblázat teljeskörű kitöltése!</w:t>
      </w:r>
    </w:p>
    <w:p w14:paraId="258F03B4" w14:textId="0F86A2CC" w:rsidR="00F05E2C" w:rsidRPr="0091400E" w:rsidRDefault="00742A00" w:rsidP="004645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Konzorciumban megvalósuló fejlesztés esetén szükséges a konzorciumi megállapodás a támogatási kérelem benyújtására c. dokumentum csatolása. </w:t>
      </w:r>
      <w:bookmarkStart w:id="0" w:name="_GoBack"/>
      <w:bookmarkEnd w:id="0"/>
      <w:r w:rsidR="00086192" w:rsidRPr="0091400E">
        <w:rPr>
          <w:rFonts w:ascii="Arial" w:eastAsia="Batang" w:hAnsi="Arial" w:cs="Arial"/>
          <w:sz w:val="20"/>
          <w:szCs w:val="20"/>
        </w:rPr>
        <w:br w:type="page"/>
      </w:r>
      <w:r w:rsidR="00704B08" w:rsidRPr="0091400E">
        <w:rPr>
          <w:rFonts w:ascii="Arial" w:hAnsi="Arial" w:cs="Arial"/>
          <w:sz w:val="20"/>
          <w:szCs w:val="20"/>
        </w:rPr>
        <w:lastRenderedPageBreak/>
        <w:t xml:space="preserve">A </w:t>
      </w:r>
      <w:r w:rsidR="00A51C81" w:rsidRPr="0091400E">
        <w:rPr>
          <w:rFonts w:ascii="Arial" w:hAnsi="Arial" w:cs="Arial"/>
          <w:sz w:val="20"/>
          <w:szCs w:val="20"/>
        </w:rPr>
        <w:t>projekt bemutatása</w:t>
      </w:r>
    </w:p>
    <w:p w14:paraId="7A8DE069" w14:textId="77777777" w:rsidR="00F05E2C" w:rsidRPr="0091400E" w:rsidDel="00E87B2F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 w:rsidDel="00E87B2F">
        <w:rPr>
          <w:rFonts w:ascii="Arial" w:hAnsi="Arial" w:cs="Arial"/>
          <w:sz w:val="20"/>
          <w:szCs w:val="20"/>
        </w:rPr>
        <w:t>A projekt címe</w:t>
      </w:r>
    </w:p>
    <w:p w14:paraId="2FE71C0C" w14:textId="77777777" w:rsidR="009C2958" w:rsidRPr="00742A00" w:rsidRDefault="00FB78B0" w:rsidP="0093597D">
      <w:pPr>
        <w:pStyle w:val="Cmsor2"/>
        <w:ind w:left="567"/>
        <w:rPr>
          <w:rFonts w:ascii="Arial" w:hAnsi="Arial" w:cs="Arial"/>
          <w:sz w:val="20"/>
          <w:szCs w:val="20"/>
        </w:rPr>
      </w:pPr>
      <w:r w:rsidRPr="009C2958">
        <w:rPr>
          <w:rFonts w:ascii="Arial" w:hAnsi="Arial" w:cs="Arial"/>
          <w:sz w:val="20"/>
          <w:szCs w:val="20"/>
        </w:rPr>
        <w:t xml:space="preserve">A </w:t>
      </w:r>
      <w:r w:rsidR="005A1E18" w:rsidRPr="009C2958">
        <w:rPr>
          <w:rFonts w:ascii="Arial" w:hAnsi="Arial" w:cs="Arial"/>
          <w:sz w:val="20"/>
          <w:szCs w:val="20"/>
        </w:rPr>
        <w:t>projekt</w:t>
      </w:r>
      <w:r w:rsidRPr="009C2958">
        <w:rPr>
          <w:rFonts w:ascii="Arial" w:hAnsi="Arial" w:cs="Arial"/>
          <w:sz w:val="20"/>
          <w:szCs w:val="20"/>
        </w:rPr>
        <w:t xml:space="preserve"> célja</w:t>
      </w:r>
    </w:p>
    <w:p w14:paraId="502BD498" w14:textId="77777777" w:rsidR="00F05E2C" w:rsidRPr="0091400E" w:rsidRDefault="003C2FBF" w:rsidP="0093597D">
      <w:pPr>
        <w:pStyle w:val="Cmsor2"/>
        <w:ind w:left="567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HKFS célja, amelyhez 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="00FB78B0" w:rsidRPr="0091400E">
        <w:rPr>
          <w:rFonts w:ascii="Arial" w:hAnsi="Arial" w:cs="Arial"/>
          <w:sz w:val="20"/>
          <w:szCs w:val="20"/>
        </w:rPr>
        <w:t xml:space="preserve"> leginkább hozzájárul</w:t>
      </w:r>
    </w:p>
    <w:p w14:paraId="3C87BC10" w14:textId="77777777" w:rsidR="00F05E2C" w:rsidRPr="0091400E" w:rsidRDefault="00F05E2C" w:rsidP="00742A00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</w:t>
      </w:r>
      <w:r w:rsidR="00704B08" w:rsidRPr="0091400E">
        <w:rPr>
          <w:rFonts w:ascii="Arial" w:hAnsi="Arial" w:cs="Arial"/>
          <w:sz w:val="20"/>
          <w:szCs w:val="20"/>
        </w:rPr>
        <w:t>egvalósítás</w:t>
      </w:r>
      <w:r w:rsidRPr="0091400E">
        <w:rPr>
          <w:rFonts w:ascii="Arial" w:hAnsi="Arial" w:cs="Arial"/>
          <w:sz w:val="20"/>
          <w:szCs w:val="20"/>
        </w:rPr>
        <w:t>ának</w:t>
      </w:r>
      <w:r w:rsidR="00704B08" w:rsidRPr="0091400E">
        <w:rPr>
          <w:rFonts w:ascii="Arial" w:hAnsi="Arial" w:cs="Arial"/>
          <w:sz w:val="20"/>
          <w:szCs w:val="20"/>
        </w:rPr>
        <w:t xml:space="preserve"> tervezett helyszíne</w:t>
      </w:r>
      <w:r w:rsidR="000F5CE5" w:rsidRPr="0091400E">
        <w:rPr>
          <w:rFonts w:ascii="Arial" w:hAnsi="Arial" w:cs="Arial"/>
          <w:sz w:val="20"/>
          <w:szCs w:val="20"/>
        </w:rPr>
        <w:t>(i)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6"/>
        <w:gridCol w:w="2126"/>
        <w:gridCol w:w="2834"/>
        <w:gridCol w:w="1553"/>
      </w:tblGrid>
      <w:tr w:rsidR="00397AA5" w:rsidRPr="0091400E" w14:paraId="19DBC622" w14:textId="77777777" w:rsidTr="0091400E">
        <w:trPr>
          <w:tblHeader/>
        </w:trPr>
        <w:tc>
          <w:tcPr>
            <w:tcW w:w="1607" w:type="pct"/>
            <w:shd w:val="clear" w:color="auto" w:fill="E6E6E6"/>
            <w:vAlign w:val="center"/>
          </w:tcPr>
          <w:p w14:paraId="3E467A6B" w14:textId="77777777" w:rsidR="00397AA5" w:rsidRPr="0091400E" w:rsidRDefault="00397AA5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Pontos cím</w:t>
            </w:r>
          </w:p>
        </w:tc>
        <w:tc>
          <w:tcPr>
            <w:tcW w:w="1107" w:type="pct"/>
            <w:shd w:val="clear" w:color="auto" w:fill="E6E6E6"/>
            <w:vAlign w:val="center"/>
          </w:tcPr>
          <w:p w14:paraId="30D33516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Helyrajzi szám</w:t>
            </w:r>
          </w:p>
        </w:tc>
        <w:tc>
          <w:tcPr>
            <w:tcW w:w="1476" w:type="pct"/>
            <w:shd w:val="clear" w:color="auto" w:fill="E6E6E6"/>
            <w:vAlign w:val="center"/>
          </w:tcPr>
          <w:p w14:paraId="31A85B25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Létesítmény megnevezése</w:t>
            </w:r>
          </w:p>
        </w:tc>
        <w:tc>
          <w:tcPr>
            <w:tcW w:w="809" w:type="pct"/>
            <w:shd w:val="clear" w:color="auto" w:fill="E6E6E6"/>
            <w:vAlign w:val="center"/>
          </w:tcPr>
          <w:p w14:paraId="22BD5F3A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Saját tulajdon</w:t>
            </w:r>
          </w:p>
          <w:p w14:paraId="55FB042B" w14:textId="77777777" w:rsidR="00397AA5" w:rsidRPr="0091400E" w:rsidRDefault="00397AA5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(igen/nem)</w:t>
            </w:r>
          </w:p>
        </w:tc>
      </w:tr>
      <w:tr w:rsidR="00397AA5" w:rsidRPr="0091400E" w14:paraId="72281FEB" w14:textId="77777777" w:rsidTr="00397AA5">
        <w:tc>
          <w:tcPr>
            <w:tcW w:w="1607" w:type="pct"/>
            <w:shd w:val="clear" w:color="auto" w:fill="auto"/>
            <w:vAlign w:val="center"/>
          </w:tcPr>
          <w:p w14:paraId="1F4CB80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D3CCEC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0D60AF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2E6EF7E0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2831105" w14:textId="77777777" w:rsidTr="00397AA5">
        <w:tc>
          <w:tcPr>
            <w:tcW w:w="1607" w:type="pct"/>
            <w:shd w:val="clear" w:color="auto" w:fill="auto"/>
            <w:vAlign w:val="center"/>
          </w:tcPr>
          <w:p w14:paraId="085D7405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0438A66E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558FC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497A43A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3FF5D5F5" w14:textId="77777777" w:rsidTr="00397AA5">
        <w:tc>
          <w:tcPr>
            <w:tcW w:w="1607" w:type="pct"/>
            <w:shd w:val="clear" w:color="auto" w:fill="auto"/>
            <w:vAlign w:val="center"/>
          </w:tcPr>
          <w:p w14:paraId="2930F078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5585E49D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0CA03DA5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7A6997EA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7AA5" w:rsidRPr="0091400E" w14:paraId="7ED43A77" w14:textId="77777777" w:rsidTr="00397AA5">
        <w:tc>
          <w:tcPr>
            <w:tcW w:w="1607" w:type="pct"/>
            <w:shd w:val="clear" w:color="auto" w:fill="auto"/>
            <w:vAlign w:val="center"/>
          </w:tcPr>
          <w:p w14:paraId="551DEBD9" w14:textId="77777777" w:rsidR="00397AA5" w:rsidRPr="0091400E" w:rsidRDefault="00397AA5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7" w:type="pct"/>
            <w:shd w:val="clear" w:color="auto" w:fill="auto"/>
            <w:vAlign w:val="center"/>
          </w:tcPr>
          <w:p w14:paraId="77EDC77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pct"/>
            <w:shd w:val="clear" w:color="auto" w:fill="auto"/>
            <w:vAlign w:val="center"/>
          </w:tcPr>
          <w:p w14:paraId="780AD036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  <w:vAlign w:val="center"/>
          </w:tcPr>
          <w:p w14:paraId="51E2A4AC" w14:textId="77777777" w:rsidR="00397AA5" w:rsidRPr="0091400E" w:rsidRDefault="00397AA5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D3DB39" w14:textId="77777777" w:rsidR="00CB7C63" w:rsidRPr="0091400E" w:rsidRDefault="00CB7C6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08DD414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2C0DC9DA" w14:textId="77777777" w:rsidR="005A1E18" w:rsidRPr="0091400E" w:rsidRDefault="005A1E18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szakmai tartalm</w:t>
      </w:r>
      <w:r w:rsidR="00A51C81" w:rsidRPr="0091400E">
        <w:rPr>
          <w:rFonts w:ascii="Arial" w:hAnsi="Arial" w:cs="Arial"/>
          <w:sz w:val="20"/>
          <w:szCs w:val="20"/>
        </w:rPr>
        <w:t>ának részletezése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b w:val="0"/>
          <w:sz w:val="20"/>
          <w:szCs w:val="20"/>
        </w:rPr>
        <w:t>(</w:t>
      </w:r>
      <w:proofErr w:type="spellStart"/>
      <w:r w:rsidRPr="0091400E">
        <w:rPr>
          <w:rFonts w:ascii="Arial" w:hAnsi="Arial" w:cs="Arial"/>
          <w:b w:val="0"/>
          <w:sz w:val="20"/>
          <w:szCs w:val="20"/>
        </w:rPr>
        <w:t>max</w:t>
      </w:r>
      <w:proofErr w:type="spellEnd"/>
      <w:r w:rsidRPr="0091400E">
        <w:rPr>
          <w:rFonts w:ascii="Arial" w:hAnsi="Arial" w:cs="Arial"/>
          <w:b w:val="0"/>
          <w:sz w:val="20"/>
          <w:szCs w:val="20"/>
        </w:rPr>
        <w:t xml:space="preserve"> 4000 karakter)</w:t>
      </w:r>
    </w:p>
    <w:p w14:paraId="280567B8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szükségességének alátámasztása</w:t>
      </w:r>
      <w:r w:rsidR="005A1E18" w:rsidRPr="0091400E">
        <w:rPr>
          <w:rFonts w:ascii="Arial" w:hAnsi="Arial" w:cs="Arial"/>
          <w:sz w:val="20"/>
          <w:szCs w:val="20"/>
        </w:rPr>
        <w:t>, előzmények</w:t>
      </w:r>
      <w:r w:rsidR="005A1E18" w:rsidRPr="0091400E">
        <w:rPr>
          <w:rStyle w:val="Lbjegyzet-hivatkozs"/>
          <w:rFonts w:ascii="Arial" w:hAnsi="Arial" w:cs="Arial"/>
          <w:sz w:val="20"/>
          <w:szCs w:val="20"/>
        </w:rPr>
        <w:footnoteReference w:id="1"/>
      </w:r>
    </w:p>
    <w:p w14:paraId="7268C82B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előkészítettsége</w:t>
      </w:r>
    </w:p>
    <w:p w14:paraId="38D42104" w14:textId="77777777" w:rsidR="005A1E18" w:rsidRPr="0091400E" w:rsidRDefault="00A51C81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által érintett c</w:t>
      </w:r>
      <w:r w:rsidR="005A1E18" w:rsidRPr="0091400E">
        <w:rPr>
          <w:rFonts w:ascii="Arial" w:hAnsi="Arial" w:cs="Arial"/>
          <w:sz w:val="20"/>
          <w:szCs w:val="20"/>
        </w:rPr>
        <w:t>élcsoport(ok)</w:t>
      </w:r>
    </w:p>
    <w:p w14:paraId="3D0378FC" w14:textId="77777777" w:rsidR="005A1E18" w:rsidRPr="0091400E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Megvalósítandó tevékenységek</w:t>
      </w:r>
      <w:r w:rsidRPr="0091400E">
        <w:rPr>
          <w:rStyle w:val="Lbjegyzet-hivatkozs"/>
          <w:rFonts w:ascii="Arial" w:hAnsi="Arial" w:cs="Arial"/>
          <w:sz w:val="20"/>
          <w:szCs w:val="20"/>
        </w:rPr>
        <w:footnoteReference w:id="2"/>
      </w:r>
    </w:p>
    <w:p w14:paraId="49452FEA" w14:textId="77777777" w:rsidR="005A1E18" w:rsidRDefault="005A1E18" w:rsidP="0091400E">
      <w:pPr>
        <w:pStyle w:val="Cmsor3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Műszaki, szakmai eredmények és azok fenntartása (amennyiben releváns)</w:t>
      </w:r>
    </w:p>
    <w:p w14:paraId="66A86650" w14:textId="77777777" w:rsidR="00344468" w:rsidRDefault="00344468" w:rsidP="00344468">
      <w:pPr>
        <w:pStyle w:val="Cmsor3"/>
        <w:rPr>
          <w:rFonts w:ascii="Arial" w:hAnsi="Arial" w:cs="Arial"/>
          <w:sz w:val="20"/>
          <w:szCs w:val="20"/>
        </w:rPr>
      </w:pPr>
      <w:r w:rsidRPr="00EC6B43">
        <w:rPr>
          <w:rFonts w:ascii="Arial" w:hAnsi="Arial" w:cs="Arial"/>
          <w:sz w:val="20"/>
          <w:szCs w:val="20"/>
        </w:rPr>
        <w:t>A projekt klímakockázata</w:t>
      </w:r>
    </w:p>
    <w:p w14:paraId="0953F009" w14:textId="77777777" w:rsidR="00117482" w:rsidRPr="00117482" w:rsidRDefault="00117482" w:rsidP="00117482"/>
    <w:p w14:paraId="4863C1C3" w14:textId="77777777" w:rsidR="00117482" w:rsidRPr="008E3AA0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>
        <w:rPr>
          <w:sz w:val="18"/>
          <w:szCs w:val="18"/>
        </w:rPr>
        <w:t>TÁJÉKOZTATÁS (</w:t>
      </w:r>
      <w:r w:rsidRPr="008E3AA0">
        <w:rPr>
          <w:sz w:val="18"/>
          <w:szCs w:val="18"/>
        </w:rPr>
        <w:t>A BENYÚJTÁSRA KERÜLŐ DOKUMENTUMBÓL TÖRLENDŐ</w:t>
      </w:r>
      <w:r>
        <w:rPr>
          <w:sz w:val="18"/>
          <w:szCs w:val="18"/>
        </w:rPr>
        <w:t>!)</w:t>
      </w:r>
    </w:p>
    <w:p w14:paraId="360D2484" w14:textId="77777777" w:rsidR="00117482" w:rsidRPr="008E3AA0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Az alábbi három bekezdés vonatkozásában a helyi támogatási kérelem adatlapnak és mellékleteinek tartalmaznia kell a környezeti hatásvizsgálatra, környezeti hatástanulmányra, klímakockázati értékelésre stb. vonatkozó adatmezőket:</w:t>
      </w:r>
    </w:p>
    <w:p w14:paraId="313EAB27" w14:textId="77777777" w:rsidR="00117482" w:rsidRPr="008E3AA0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 xml:space="preserve">Figyelembe kell venni a projektnek az éghajlatváltozás mérséklésére és az ahhoz való alkalmazkodásra vonatkozó potenciálját, és biztosítani kell, hogy a projekt ellenálló az éghajlatváltozással és a természeti katasztrófákkal szemben! Ezért mérlegelni kell, hogy a projekt megvalósítását vagy eredményét veszélyezteti-e extrém időjárási esemény, pl. árvíz, szárazság, forróság, tűz, vagy más időjárási kockázat. A mérlegelés eredményeképp a helyi támogatási kérelemben nyilatkozni kell, ha a projektnek nincs előre látható klímakockázata, vagy el kell készíteni a projekt klímakockázati elemzését és kockázatkezelési tervét. Az elemzést és kockázatkezelési tervet csatolni kell a támogatási kérelemhez, és figyelembe kell venni a költség-haszon elemzés és a megvalósíthatósági tanulmány készítésekor. A kockázatkezelési terv által javasolt intézkedések megvalósulását, az intézkedések megvalósításával elért eredményeket nyomon kell követni, és az intézkedések eredményességéről a projekt előrehaladásáról és zárásáról szóló beszámolókban be kell számolni. </w:t>
      </w:r>
    </w:p>
    <w:p w14:paraId="4C38D0C8" w14:textId="77777777" w:rsidR="00117482" w:rsidRPr="008E3AA0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lastRenderedPageBreak/>
        <w:t>•</w:t>
      </w:r>
      <w:r w:rsidRPr="008E3AA0">
        <w:rPr>
          <w:sz w:val="18"/>
          <w:szCs w:val="18"/>
        </w:rPr>
        <w:tab/>
        <w:t>Amennyiben a beruházás külterületen vagy zöldmezős fejlesztésként valósul meg, a beruházás megkezdése előtt el kell készíttetni a projekt által érintett terület környezeti, ökológiai állapotfelmérését, a projekt által érintett környezeti elemekre, rendszerekre vonatkozóan, legkésőbb a projektfejlesztés során a projekt tartalmi, műszaki előkészítésére vonatkozó mérföldkő teljesítésekor. Az állapotfelmérésről készült dokumentációt csatolni kell a támogatási kérelemhez. A dokumentációban be kell mutatni, hogyan fogja csökkenteni, kompenzálni, illetve dokumentálni a kivitelező a projekt megvalósítása során okozott káros környezeti, ökológiai hatásokat, biztosítani a területre jellemző biológiai sokféleség megőrzését és az ökológiai átjárhatóságot. Az ökológiai állapotban bekövetkezett változásokat a beruházás megvalósítása során nyomon kell követni, és az állapotváltozásról, a káros hatások csökkentését vagy kompenzálását célzó intézkedések eredményességéről szóló jelentést csatolni kell a projekt előrehaladásáról és zárásáról készített beszámolóhoz.</w:t>
      </w:r>
    </w:p>
    <w:p w14:paraId="3AAE6BC9" w14:textId="77777777" w:rsidR="00117482" w:rsidRPr="008E3AA0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18"/>
          <w:szCs w:val="18"/>
        </w:rPr>
      </w:pPr>
      <w:r w:rsidRPr="008E3AA0">
        <w:rPr>
          <w:sz w:val="18"/>
          <w:szCs w:val="18"/>
        </w:rPr>
        <w:t>•</w:t>
      </w:r>
      <w:r w:rsidRPr="008E3AA0">
        <w:rPr>
          <w:sz w:val="18"/>
          <w:szCs w:val="18"/>
        </w:rPr>
        <w:tab/>
        <w:t>A fentiek tekintetében a támogatást igénylő nemleges nyilatkozatot nyújt be abban az esetben, ha a projekt valamennyi környezeti, esélyegyenlőségi jogszabálynak megfelel, és az energiafelhasználásra, a projekt környezetének ökológiai állapotára, a vizek állapotára és a klímaváltozásra hatása nincs.</w:t>
      </w:r>
    </w:p>
    <w:p w14:paraId="5069E3C5" w14:textId="77777777" w:rsidR="00117482" w:rsidRDefault="00117482" w:rsidP="001174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417814" w14:textId="77777777" w:rsidR="00344468" w:rsidRPr="00344468" w:rsidRDefault="00344468" w:rsidP="00344468"/>
    <w:p w14:paraId="7E4C1213" w14:textId="77777777" w:rsidR="00AD2DAC" w:rsidRPr="0091400E" w:rsidRDefault="00AD2DAC" w:rsidP="0091400E">
      <w:pPr>
        <w:rPr>
          <w:rFonts w:ascii="Arial" w:hAnsi="Arial" w:cs="Arial"/>
          <w:sz w:val="20"/>
          <w:szCs w:val="20"/>
        </w:rPr>
      </w:pPr>
    </w:p>
    <w:p w14:paraId="475E5C96" w14:textId="77777777" w:rsidR="005A1E18" w:rsidRPr="0091400E" w:rsidRDefault="005A1E18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Vállalt indikátorok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0"/>
        <w:gridCol w:w="928"/>
        <w:gridCol w:w="1217"/>
        <w:gridCol w:w="1217"/>
        <w:gridCol w:w="1056"/>
        <w:gridCol w:w="1251"/>
      </w:tblGrid>
      <w:tr w:rsidR="002670B9" w:rsidRPr="0091400E" w14:paraId="336FDF50" w14:textId="77777777" w:rsidTr="002670B9">
        <w:trPr>
          <w:tblHeader/>
        </w:trPr>
        <w:tc>
          <w:tcPr>
            <w:tcW w:w="2080" w:type="pct"/>
            <w:shd w:val="clear" w:color="auto" w:fill="E6E6E6"/>
            <w:vAlign w:val="center"/>
          </w:tcPr>
          <w:p w14:paraId="0A12BFBC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Mutató megnevezése</w:t>
            </w:r>
          </w:p>
        </w:tc>
        <w:tc>
          <w:tcPr>
            <w:tcW w:w="511" w:type="pct"/>
            <w:shd w:val="clear" w:color="auto" w:fill="E6E6E6"/>
            <w:vAlign w:val="center"/>
          </w:tcPr>
          <w:p w14:paraId="0C524F97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Mérték</w:t>
            </w:r>
            <w:r w:rsidRPr="0091400E">
              <w:rPr>
                <w:rFonts w:ascii="Arial" w:hAnsi="Arial" w:cs="Arial"/>
                <w:b/>
              </w:rPr>
              <w:softHyphen/>
              <w:t>egység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4CC4017D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 xml:space="preserve">Bázisérték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1679E3A4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Bázisérték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3"/>
            </w:r>
            <w:r w:rsidRPr="0091400E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587" w:type="pct"/>
            <w:shd w:val="clear" w:color="auto" w:fill="E6E6E6"/>
            <w:vAlign w:val="center"/>
          </w:tcPr>
          <w:p w14:paraId="5D1ECC24" w14:textId="77777777" w:rsidR="002670B9" w:rsidRPr="0091400E" w:rsidRDefault="002670B9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</w:t>
            </w:r>
          </w:p>
        </w:tc>
        <w:tc>
          <w:tcPr>
            <w:tcW w:w="648" w:type="pct"/>
            <w:shd w:val="clear" w:color="auto" w:fill="E6E6E6"/>
            <w:vAlign w:val="center"/>
          </w:tcPr>
          <w:p w14:paraId="018A5873" w14:textId="77777777" w:rsidR="002670B9" w:rsidRPr="0091400E" w:rsidRDefault="002670B9" w:rsidP="00354BBA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Célérték elérésének éve</w:t>
            </w:r>
            <w:r w:rsidR="00354BBA">
              <w:rPr>
                <w:rStyle w:val="Lbjegyzet-hivatkozs"/>
                <w:rFonts w:ascii="Arial" w:hAnsi="Arial" w:cs="Arial"/>
                <w:b/>
              </w:rPr>
              <w:footnoteReference w:id="4"/>
            </w:r>
          </w:p>
        </w:tc>
      </w:tr>
      <w:tr w:rsidR="002670B9" w:rsidRPr="0091400E" w14:paraId="02B7C51F" w14:textId="77777777" w:rsidTr="002670B9">
        <w:tc>
          <w:tcPr>
            <w:tcW w:w="2080" w:type="pct"/>
            <w:shd w:val="clear" w:color="auto" w:fill="auto"/>
            <w:vAlign w:val="center"/>
          </w:tcPr>
          <w:p w14:paraId="65D6C7FE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7BC34EF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0EBA8E9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5FC02F4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00A1FE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2F76FC3F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0C6BA05" w14:textId="77777777" w:rsidTr="002670B9">
        <w:tc>
          <w:tcPr>
            <w:tcW w:w="2080" w:type="pct"/>
            <w:shd w:val="clear" w:color="auto" w:fill="auto"/>
            <w:vAlign w:val="center"/>
          </w:tcPr>
          <w:p w14:paraId="5F11EDA2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4DD6429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2FC63496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1DC3721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583BE89E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D57EA5D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01B85D2" w14:textId="77777777" w:rsidTr="002670B9">
        <w:tc>
          <w:tcPr>
            <w:tcW w:w="2080" w:type="pct"/>
            <w:shd w:val="clear" w:color="auto" w:fill="auto"/>
            <w:vAlign w:val="center"/>
          </w:tcPr>
          <w:p w14:paraId="62DB0930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07FC5933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76F6A189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6EA004D2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0BE5D67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0B61558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01A7B061" w14:textId="77777777" w:rsidTr="002670B9">
        <w:tc>
          <w:tcPr>
            <w:tcW w:w="2080" w:type="pct"/>
            <w:shd w:val="clear" w:color="auto" w:fill="auto"/>
            <w:vAlign w:val="center"/>
          </w:tcPr>
          <w:p w14:paraId="2AE99857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5E860D48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7B86E8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</w:tcPr>
          <w:p w14:paraId="5975160C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7" w:type="pct"/>
            <w:shd w:val="clear" w:color="auto" w:fill="auto"/>
            <w:vAlign w:val="center"/>
          </w:tcPr>
          <w:p w14:paraId="7BDB9E80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8" w:type="pct"/>
            <w:vAlign w:val="center"/>
          </w:tcPr>
          <w:p w14:paraId="335C9407" w14:textId="77777777" w:rsidR="002670B9" w:rsidRPr="0091400E" w:rsidRDefault="002670B9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2638EE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6A62C512" w14:textId="77777777" w:rsidR="00422E32" w:rsidRPr="0091400E" w:rsidRDefault="00422E3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Költségvetés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13"/>
        <w:gridCol w:w="1769"/>
        <w:gridCol w:w="1768"/>
        <w:gridCol w:w="1361"/>
        <w:gridCol w:w="1540"/>
      </w:tblGrid>
      <w:tr w:rsidR="00422E32" w:rsidRPr="0091400E" w14:paraId="0D5A1E57" w14:textId="77777777" w:rsidTr="00422E32">
        <w:trPr>
          <w:tblHeader/>
        </w:trPr>
        <w:tc>
          <w:tcPr>
            <w:tcW w:w="2972" w:type="dxa"/>
            <w:shd w:val="clear" w:color="auto" w:fill="E6E6E6"/>
            <w:vAlign w:val="center"/>
          </w:tcPr>
          <w:p w14:paraId="6A2F3B3C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Tevékenység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3100605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Költségtípus</w:t>
            </w:r>
          </w:p>
        </w:tc>
        <w:tc>
          <w:tcPr>
            <w:tcW w:w="1783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767CA086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Költségelem (opcionális)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26273A5B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Nettó összköltség (Ft)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9F66A55" w14:textId="77777777" w:rsidR="00422E32" w:rsidRPr="0091400E" w:rsidRDefault="00422E32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Bruttó összköltség (Ft)</w:t>
            </w:r>
          </w:p>
        </w:tc>
      </w:tr>
      <w:tr w:rsidR="00422E32" w:rsidRPr="0091400E" w14:paraId="3466FD9E" w14:textId="77777777" w:rsidTr="00422E32">
        <w:trPr>
          <w:trHeight w:val="370"/>
        </w:trPr>
        <w:tc>
          <w:tcPr>
            <w:tcW w:w="2972" w:type="dxa"/>
            <w:vAlign w:val="center"/>
          </w:tcPr>
          <w:p w14:paraId="554AB2D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DBAD32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342F666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vAlign w:val="center"/>
          </w:tcPr>
          <w:p w14:paraId="6AF39D9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vAlign w:val="center"/>
          </w:tcPr>
          <w:p w14:paraId="1EF1917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380943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6E1C5962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09DED4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55A48D3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66D2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A4DD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17336DF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5664767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72172C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093CCA9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56A61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F15C8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5EABF437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2B0DEA61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4FE562AE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2E078614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F711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CE8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00D02884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05C4DB98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C29022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C437065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BCCC0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AB78C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2E32" w:rsidRPr="0091400E" w14:paraId="6EB2529E" w14:textId="77777777" w:rsidTr="00422E32">
        <w:trPr>
          <w:trHeight w:val="315"/>
        </w:trPr>
        <w:tc>
          <w:tcPr>
            <w:tcW w:w="2972" w:type="dxa"/>
            <w:vAlign w:val="center"/>
          </w:tcPr>
          <w:p w14:paraId="4CAEFB56" w14:textId="77777777" w:rsidR="00422E32" w:rsidRPr="0091400E" w:rsidRDefault="00422E32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FECF299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023D383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63337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78ABD" w14:textId="77777777" w:rsidR="00422E32" w:rsidRPr="0091400E" w:rsidRDefault="00422E32" w:rsidP="0091400E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A186F0F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26696F70" w14:textId="77777777" w:rsidR="00422E32" w:rsidRPr="0091400E" w:rsidRDefault="00422E32" w:rsidP="0091400E">
      <w:pPr>
        <w:spacing w:after="0"/>
        <w:rPr>
          <w:rFonts w:ascii="Arial" w:hAnsi="Arial" w:cs="Arial"/>
          <w:sz w:val="20"/>
          <w:szCs w:val="20"/>
        </w:rPr>
      </w:pPr>
    </w:p>
    <w:p w14:paraId="35E4DF2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tervezett teljes költsége:</w:t>
      </w:r>
      <w:r w:rsidRPr="0091400E">
        <w:rPr>
          <w:rFonts w:ascii="Arial" w:hAnsi="Arial" w:cs="Arial"/>
          <w:sz w:val="20"/>
          <w:szCs w:val="20"/>
        </w:rPr>
        <w:tab/>
      </w:r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"Szöveg8"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28509463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 megvalósításához igényelt támogatás:</w:t>
      </w:r>
      <w:r w:rsidRPr="0091400E">
        <w:rPr>
          <w:rFonts w:ascii="Arial" w:hAnsi="Arial" w:cs="Arial"/>
          <w:sz w:val="20"/>
          <w:szCs w:val="20"/>
        </w:rPr>
        <w:tab/>
        <w:t xml:space="preserve">…………………… Ft </w:t>
      </w:r>
    </w:p>
    <w:p w14:paraId="36595190" w14:textId="77777777" w:rsidR="00422E32" w:rsidRPr="0091400E" w:rsidRDefault="00422E32" w:rsidP="0091400E">
      <w:pPr>
        <w:spacing w:after="0"/>
        <w:ind w:left="708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A projekt megvalósításához biztosított saját forrás: …………</w:t>
      </w:r>
      <w:proofErr w:type="gramStart"/>
      <w:r w:rsidRPr="0091400E">
        <w:rPr>
          <w:rFonts w:ascii="Arial" w:hAnsi="Arial" w:cs="Arial"/>
          <w:iCs/>
          <w:sz w:val="20"/>
          <w:szCs w:val="20"/>
        </w:rPr>
        <w:t>…….</w:t>
      </w:r>
      <w:proofErr w:type="gramEnd"/>
      <w:r w:rsidRPr="0091400E">
        <w:rPr>
          <w:rFonts w:ascii="Arial" w:hAnsi="Arial" w:cs="Arial"/>
          <w:iCs/>
          <w:sz w:val="20"/>
          <w:szCs w:val="20"/>
        </w:rPr>
        <w:t>. Ft</w:t>
      </w:r>
    </w:p>
    <w:p w14:paraId="1B9AD29D" w14:textId="77777777" w:rsidR="005A1E18" w:rsidRPr="0091400E" w:rsidRDefault="005A1E18" w:rsidP="0091400E">
      <w:pPr>
        <w:spacing w:after="0"/>
        <w:rPr>
          <w:rFonts w:ascii="Arial" w:hAnsi="Arial" w:cs="Arial"/>
          <w:sz w:val="20"/>
          <w:szCs w:val="20"/>
        </w:rPr>
      </w:pPr>
    </w:p>
    <w:p w14:paraId="1D8E8796" w14:textId="77777777" w:rsidR="00F75763" w:rsidRPr="0091400E" w:rsidRDefault="00F75763" w:rsidP="0091400E">
      <w:pPr>
        <w:pStyle w:val="Cmsor2"/>
        <w:rPr>
          <w:rFonts w:ascii="Arial" w:hAnsi="Arial" w:cs="Arial"/>
          <w:b w:val="0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3B5560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megvalósításában résztvevő </w:t>
      </w:r>
      <w:r w:rsidR="00043F73" w:rsidRPr="0091400E">
        <w:rPr>
          <w:rFonts w:ascii="Arial" w:hAnsi="Arial" w:cs="Arial"/>
          <w:sz w:val="20"/>
          <w:szCs w:val="20"/>
        </w:rPr>
        <w:t>személyek</w:t>
      </w:r>
      <w:r w:rsidR="00FB78B0" w:rsidRPr="0091400E">
        <w:rPr>
          <w:rFonts w:ascii="Arial" w:hAnsi="Arial" w:cs="Arial"/>
          <w:sz w:val="20"/>
          <w:szCs w:val="20"/>
        </w:rPr>
        <w:t xml:space="preserve"> bemutatása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1839"/>
        <w:gridCol w:w="1572"/>
        <w:gridCol w:w="1981"/>
        <w:gridCol w:w="1552"/>
      </w:tblGrid>
      <w:tr w:rsidR="00043F73" w:rsidRPr="0091400E" w14:paraId="5362CFC7" w14:textId="77777777" w:rsidTr="00CB7C63">
        <w:trPr>
          <w:tblHeader/>
        </w:trPr>
        <w:tc>
          <w:tcPr>
            <w:tcW w:w="1384" w:type="pct"/>
            <w:shd w:val="clear" w:color="auto" w:fill="E6E6E6"/>
            <w:vAlign w:val="center"/>
          </w:tcPr>
          <w:p w14:paraId="7FF441F5" w14:textId="77777777" w:rsidR="00043F73" w:rsidRPr="0091400E" w:rsidRDefault="00043F73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Név</w:t>
            </w:r>
          </w:p>
        </w:tc>
        <w:tc>
          <w:tcPr>
            <w:tcW w:w="954" w:type="pct"/>
            <w:shd w:val="clear" w:color="auto" w:fill="E6E6E6"/>
            <w:vAlign w:val="center"/>
          </w:tcPr>
          <w:p w14:paraId="5893443F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megvalósításban betöltött szerep*</w:t>
            </w:r>
          </w:p>
        </w:tc>
        <w:tc>
          <w:tcPr>
            <w:tcW w:w="820" w:type="pct"/>
            <w:shd w:val="clear" w:color="auto" w:fill="E6E6E6"/>
            <w:vAlign w:val="center"/>
          </w:tcPr>
          <w:p w14:paraId="24AE02A0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Képzettség</w:t>
            </w:r>
          </w:p>
        </w:tc>
        <w:tc>
          <w:tcPr>
            <w:tcW w:w="1033" w:type="pct"/>
            <w:shd w:val="clear" w:color="auto" w:fill="E6E6E6"/>
            <w:vAlign w:val="center"/>
          </w:tcPr>
          <w:p w14:paraId="42A77084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Szakmai tapasztalat</w:t>
            </w:r>
          </w:p>
        </w:tc>
        <w:tc>
          <w:tcPr>
            <w:tcW w:w="809" w:type="pct"/>
            <w:shd w:val="clear" w:color="auto" w:fill="E6E6E6"/>
          </w:tcPr>
          <w:p w14:paraId="2C94613B" w14:textId="77777777" w:rsidR="00043F73" w:rsidRPr="0091400E" w:rsidRDefault="00043F73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Tervezett heti munkaidő ráfordítás (óra)</w:t>
            </w:r>
          </w:p>
        </w:tc>
      </w:tr>
      <w:tr w:rsidR="00043F73" w:rsidRPr="0091400E" w14:paraId="1675AE4C" w14:textId="77777777" w:rsidTr="00CB7C63">
        <w:tc>
          <w:tcPr>
            <w:tcW w:w="1384" w:type="pct"/>
            <w:shd w:val="clear" w:color="auto" w:fill="auto"/>
            <w:vAlign w:val="center"/>
          </w:tcPr>
          <w:p w14:paraId="10C9D9BE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2AB2F656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EA1107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740098AA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55ED94E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58AD5A93" w14:textId="77777777" w:rsidTr="00CB7C63">
        <w:tc>
          <w:tcPr>
            <w:tcW w:w="1384" w:type="pct"/>
            <w:shd w:val="clear" w:color="auto" w:fill="auto"/>
            <w:vAlign w:val="center"/>
          </w:tcPr>
          <w:p w14:paraId="3BAC475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B38C09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2B42779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2FF1CD6B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6A62503E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12F363F9" w14:textId="77777777" w:rsidTr="00CB7C63">
        <w:tc>
          <w:tcPr>
            <w:tcW w:w="1384" w:type="pct"/>
            <w:shd w:val="clear" w:color="auto" w:fill="auto"/>
            <w:vAlign w:val="center"/>
          </w:tcPr>
          <w:p w14:paraId="0D78A38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68254721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7926B0D3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5C5A87CF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9" w:type="pct"/>
          </w:tcPr>
          <w:p w14:paraId="18190577" w14:textId="77777777" w:rsidR="00043F73" w:rsidRPr="0091400E" w:rsidRDefault="00043F73" w:rsidP="0091400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3F73" w:rsidRPr="0091400E" w14:paraId="739DC715" w14:textId="77777777" w:rsidTr="00CB7C63">
        <w:tc>
          <w:tcPr>
            <w:tcW w:w="1384" w:type="pct"/>
            <w:shd w:val="clear" w:color="auto" w:fill="auto"/>
            <w:vAlign w:val="center"/>
          </w:tcPr>
          <w:p w14:paraId="1E4F14B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54" w:type="pct"/>
            <w:shd w:val="clear" w:color="auto" w:fill="auto"/>
            <w:vAlign w:val="center"/>
          </w:tcPr>
          <w:p w14:paraId="5ADA4802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shd w:val="clear" w:color="auto" w:fill="auto"/>
            <w:vAlign w:val="center"/>
          </w:tcPr>
          <w:p w14:paraId="03094FEB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3" w:type="pct"/>
            <w:vAlign w:val="center"/>
          </w:tcPr>
          <w:p w14:paraId="174BA006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9" w:type="pct"/>
          </w:tcPr>
          <w:p w14:paraId="4B46BBC1" w14:textId="77777777" w:rsidR="00043F73" w:rsidRPr="0091400E" w:rsidRDefault="00043F73" w:rsidP="0091400E">
            <w:pPr>
              <w:spacing w:after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6EB6705" w14:textId="77777777" w:rsidR="00CB7C63" w:rsidRPr="0091400E" w:rsidRDefault="00CB7C63" w:rsidP="0091400E">
      <w:pPr>
        <w:spacing w:after="0"/>
        <w:jc w:val="left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0FDBDDFF" w14:textId="77777777" w:rsidR="00F7576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* Lehetséges projektmenedzsment funkciók: projektmenedzser, projektasszisztens, pénzügyi vezető</w:t>
      </w:r>
    </w:p>
    <w:p w14:paraId="00E03570" w14:textId="77777777" w:rsidR="00043F73" w:rsidRPr="0091400E" w:rsidRDefault="00043F73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Lehetséges szakmai megvalósítók: szakmai vezető, egyéb a megvalósításban résztvevő szakember, aki esetében bérköltség elszámolása tervezett</w:t>
      </w:r>
    </w:p>
    <w:p w14:paraId="346ECD33" w14:textId="77777777" w:rsidR="00AD2DAC" w:rsidRPr="0091400E" w:rsidRDefault="00AD2DAC" w:rsidP="0091400E">
      <w:pPr>
        <w:spacing w:after="0"/>
        <w:rPr>
          <w:rFonts w:ascii="Arial" w:hAnsi="Arial" w:cs="Arial"/>
          <w:sz w:val="20"/>
          <w:szCs w:val="20"/>
        </w:rPr>
      </w:pPr>
    </w:p>
    <w:p w14:paraId="19C2EA42" w14:textId="77777777" w:rsidR="00CA6002" w:rsidRPr="0091400E" w:rsidRDefault="00CA6002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tervezett fejlesztés </w:t>
      </w:r>
      <w:r w:rsidR="00B414A7" w:rsidRPr="0091400E">
        <w:rPr>
          <w:rFonts w:ascii="Arial" w:hAnsi="Arial" w:cs="Arial"/>
          <w:sz w:val="20"/>
          <w:szCs w:val="20"/>
        </w:rPr>
        <w:t>időbeli ütemezése</w:t>
      </w:r>
    </w:p>
    <w:p w14:paraId="65A1A4F4" w14:textId="77777777" w:rsidR="00CA6002" w:rsidRPr="0091400E" w:rsidRDefault="005A1E18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projekt</w:t>
      </w:r>
      <w:r w:rsidR="00CA6002" w:rsidRPr="0091400E">
        <w:rPr>
          <w:rFonts w:ascii="Arial" w:hAnsi="Arial" w:cs="Arial"/>
          <w:sz w:val="20"/>
          <w:szCs w:val="20"/>
        </w:rPr>
        <w:t xml:space="preserve"> megvalósításának </w:t>
      </w:r>
      <w:r w:rsidRPr="0091400E">
        <w:rPr>
          <w:rFonts w:ascii="Arial" w:hAnsi="Arial" w:cs="Arial"/>
          <w:sz w:val="20"/>
          <w:szCs w:val="20"/>
        </w:rPr>
        <w:t xml:space="preserve">tervezett </w:t>
      </w:r>
      <w:r w:rsidR="00CA6002" w:rsidRPr="0091400E">
        <w:rPr>
          <w:rFonts w:ascii="Arial" w:hAnsi="Arial" w:cs="Arial"/>
          <w:sz w:val="20"/>
          <w:szCs w:val="20"/>
        </w:rPr>
        <w:t>kezdete:</w:t>
      </w:r>
    </w:p>
    <w:p w14:paraId="054204F7" w14:textId="77777777" w:rsidR="00CA6002" w:rsidRPr="0091400E" w:rsidRDefault="00CA6002" w:rsidP="0091400E">
      <w:pPr>
        <w:spacing w:after="0"/>
        <w:ind w:left="708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>projekt</w:t>
      </w:r>
      <w:r w:rsidRPr="0091400E">
        <w:rPr>
          <w:rFonts w:ascii="Arial" w:hAnsi="Arial" w:cs="Arial"/>
          <w:sz w:val="20"/>
          <w:szCs w:val="20"/>
        </w:rPr>
        <w:t xml:space="preserve"> megvalósításának </w:t>
      </w:r>
      <w:r w:rsidR="005A1E18" w:rsidRPr="0091400E">
        <w:rPr>
          <w:rFonts w:ascii="Arial" w:hAnsi="Arial" w:cs="Arial"/>
          <w:sz w:val="20"/>
          <w:szCs w:val="20"/>
        </w:rPr>
        <w:t xml:space="preserve">tervezett </w:t>
      </w:r>
      <w:r w:rsidRPr="0091400E">
        <w:rPr>
          <w:rFonts w:ascii="Arial" w:hAnsi="Arial" w:cs="Arial"/>
          <w:sz w:val="20"/>
          <w:szCs w:val="20"/>
        </w:rPr>
        <w:t xml:space="preserve">fizikai befejezése: </w:t>
      </w:r>
    </w:p>
    <w:p w14:paraId="50C52B21" w14:textId="77777777" w:rsidR="00CA6002" w:rsidRPr="0091400E" w:rsidRDefault="00CA6002" w:rsidP="0091400E">
      <w:pPr>
        <w:keepNext/>
        <w:spacing w:after="120"/>
        <w:ind w:left="709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5A1E18" w:rsidRPr="0091400E">
        <w:rPr>
          <w:rFonts w:ascii="Arial" w:hAnsi="Arial" w:cs="Arial"/>
          <w:sz w:val="20"/>
          <w:szCs w:val="20"/>
        </w:rPr>
        <w:t xml:space="preserve">projekt </w:t>
      </w:r>
      <w:r w:rsidRPr="0091400E">
        <w:rPr>
          <w:rFonts w:ascii="Arial" w:hAnsi="Arial" w:cs="Arial"/>
          <w:sz w:val="20"/>
          <w:szCs w:val="20"/>
        </w:rPr>
        <w:t>te</w:t>
      </w:r>
      <w:r w:rsidR="00EB1A7B" w:rsidRPr="0091400E">
        <w:rPr>
          <w:rFonts w:ascii="Arial" w:hAnsi="Arial" w:cs="Arial"/>
          <w:sz w:val="20"/>
          <w:szCs w:val="20"/>
        </w:rPr>
        <w:t>r</w:t>
      </w:r>
      <w:r w:rsidR="005A1E18" w:rsidRPr="0091400E">
        <w:rPr>
          <w:rFonts w:ascii="Arial" w:hAnsi="Arial" w:cs="Arial"/>
          <w:sz w:val="20"/>
          <w:szCs w:val="20"/>
        </w:rPr>
        <w:t xml:space="preserve">vezett </w:t>
      </w:r>
      <w:r w:rsidR="00EB1A7B" w:rsidRPr="0091400E">
        <w:rPr>
          <w:rFonts w:ascii="Arial" w:hAnsi="Arial" w:cs="Arial"/>
          <w:sz w:val="20"/>
          <w:szCs w:val="20"/>
        </w:rPr>
        <w:t>mérföldkövei:</w:t>
      </w:r>
    </w:p>
    <w:tbl>
      <w:tblPr>
        <w:tblW w:w="93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39"/>
        <w:gridCol w:w="6237"/>
      </w:tblGrid>
      <w:tr w:rsidR="002670B9" w:rsidRPr="0091400E" w14:paraId="582E1099" w14:textId="77777777" w:rsidTr="0091400E">
        <w:trPr>
          <w:tblHeader/>
        </w:trPr>
        <w:tc>
          <w:tcPr>
            <w:tcW w:w="709" w:type="dxa"/>
            <w:shd w:val="clear" w:color="auto" w:fill="E6E6E6"/>
            <w:vAlign w:val="center"/>
          </w:tcPr>
          <w:p w14:paraId="3714820E" w14:textId="77777777" w:rsidR="002670B9" w:rsidRPr="0091400E" w:rsidRDefault="002670B9" w:rsidP="0091400E">
            <w:pPr>
              <w:keepNext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2439" w:type="dxa"/>
            <w:shd w:val="clear" w:color="auto" w:fill="E6E6E6"/>
          </w:tcPr>
          <w:p w14:paraId="28CE3099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  <w:r w:rsidR="002670B9" w:rsidRPr="0091400E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6237" w:type="dxa"/>
            <w:shd w:val="clear" w:color="auto" w:fill="E6E6E6"/>
            <w:vAlign w:val="center"/>
          </w:tcPr>
          <w:p w14:paraId="092B2B70" w14:textId="77777777" w:rsidR="002670B9" w:rsidRPr="0091400E" w:rsidRDefault="0061420A" w:rsidP="0091400E">
            <w:pPr>
              <w:pStyle w:val="Norml1"/>
              <w:keepNext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A mérföldkő megnevezése (ellátandó tevékenységek)</w:t>
            </w:r>
          </w:p>
        </w:tc>
      </w:tr>
      <w:tr w:rsidR="002670B9" w:rsidRPr="0091400E" w14:paraId="6E8FC308" w14:textId="77777777" w:rsidTr="0061420A">
        <w:tc>
          <w:tcPr>
            <w:tcW w:w="709" w:type="dxa"/>
            <w:shd w:val="clear" w:color="auto" w:fill="auto"/>
            <w:vAlign w:val="center"/>
          </w:tcPr>
          <w:p w14:paraId="7A3F9E2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39" w:type="dxa"/>
          </w:tcPr>
          <w:p w14:paraId="75A3904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1EE266D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499263A5" w14:textId="77777777" w:rsidTr="0061420A">
        <w:tc>
          <w:tcPr>
            <w:tcW w:w="709" w:type="dxa"/>
            <w:shd w:val="clear" w:color="auto" w:fill="auto"/>
            <w:vAlign w:val="center"/>
          </w:tcPr>
          <w:p w14:paraId="1C39F8F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439" w:type="dxa"/>
          </w:tcPr>
          <w:p w14:paraId="7710639B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4ACA2FA3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7C37255B" w14:textId="77777777" w:rsidTr="0061420A">
        <w:tc>
          <w:tcPr>
            <w:tcW w:w="709" w:type="dxa"/>
            <w:shd w:val="clear" w:color="auto" w:fill="auto"/>
            <w:vAlign w:val="center"/>
          </w:tcPr>
          <w:p w14:paraId="10058C35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439" w:type="dxa"/>
          </w:tcPr>
          <w:p w14:paraId="3FE089DF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241607D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70B9" w:rsidRPr="0091400E" w14:paraId="3AEEF122" w14:textId="77777777" w:rsidTr="0061420A">
        <w:tc>
          <w:tcPr>
            <w:tcW w:w="709" w:type="dxa"/>
            <w:shd w:val="clear" w:color="auto" w:fill="auto"/>
            <w:vAlign w:val="center"/>
          </w:tcPr>
          <w:p w14:paraId="6AA10FFD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439" w:type="dxa"/>
          </w:tcPr>
          <w:p w14:paraId="3FEF4789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  <w:vAlign w:val="center"/>
          </w:tcPr>
          <w:p w14:paraId="59981874" w14:textId="77777777" w:rsidR="002670B9" w:rsidRPr="0091400E" w:rsidRDefault="002670B9" w:rsidP="0091400E">
            <w:pPr>
              <w:spacing w:after="0"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57AC4" w14:textId="77777777" w:rsidR="00215C29" w:rsidRPr="0091400E" w:rsidRDefault="00215C29" w:rsidP="0091400E">
      <w:p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(a sorok száma szükség szerint bővíthető)</w:t>
      </w:r>
    </w:p>
    <w:p w14:paraId="1663B41B" w14:textId="77777777" w:rsidR="00BE27C2" w:rsidRPr="0091400E" w:rsidRDefault="00BE27C2" w:rsidP="0091400E">
      <w:pPr>
        <w:rPr>
          <w:rFonts w:ascii="Arial" w:hAnsi="Arial" w:cs="Arial"/>
          <w:sz w:val="20"/>
          <w:szCs w:val="20"/>
        </w:rPr>
      </w:pPr>
    </w:p>
    <w:p w14:paraId="0A012FE0" w14:textId="77777777" w:rsidR="00A51C81" w:rsidRPr="0091400E" w:rsidRDefault="00A51C81" w:rsidP="0091400E">
      <w:pPr>
        <w:pStyle w:val="Cmsor1"/>
        <w:rPr>
          <w:rFonts w:ascii="Arial" w:hAnsi="Arial" w:cs="Arial"/>
          <w:iCs/>
          <w:sz w:val="20"/>
          <w:szCs w:val="20"/>
        </w:rPr>
      </w:pPr>
      <w:r w:rsidRPr="0091400E">
        <w:rPr>
          <w:rFonts w:ascii="Arial" w:hAnsi="Arial" w:cs="Arial"/>
          <w:iCs/>
          <w:sz w:val="20"/>
          <w:szCs w:val="20"/>
        </w:rPr>
        <w:t>Nyilatkozatok</w:t>
      </w:r>
    </w:p>
    <w:p w14:paraId="6A966376" w14:textId="77777777" w:rsidR="00A51C81" w:rsidRPr="008918BE" w:rsidRDefault="00A51C81" w:rsidP="0091400E">
      <w:pPr>
        <w:pStyle w:val="Cmsor2"/>
        <w:rPr>
          <w:rFonts w:ascii="Arial" w:hAnsi="Arial" w:cs="Arial"/>
          <w:sz w:val="20"/>
          <w:szCs w:val="20"/>
        </w:rPr>
      </w:pPr>
      <w:r w:rsidRPr="008918BE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8918BE">
        <w:rPr>
          <w:rFonts w:ascii="Arial" w:hAnsi="Arial" w:cs="Arial"/>
          <w:sz w:val="20"/>
          <w:szCs w:val="20"/>
        </w:rPr>
        <w:t>minimis</w:t>
      </w:r>
      <w:proofErr w:type="spellEnd"/>
      <w:r w:rsidRPr="008918BE">
        <w:rPr>
          <w:rFonts w:ascii="Arial" w:hAnsi="Arial" w:cs="Arial"/>
          <w:sz w:val="20"/>
          <w:szCs w:val="20"/>
        </w:rPr>
        <w:t xml:space="preserve"> nyilatkozat</w:t>
      </w:r>
    </w:p>
    <w:p w14:paraId="2672A3D3" w14:textId="64B334B1" w:rsidR="00A51C81" w:rsidRPr="008918BE" w:rsidRDefault="008918BE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amennyiben a támogatást igénylő a folyamatban lévő és az ezt megelőző két pénzügyi év során szétválással érintett volt, a csekély összegű támogatási keret meghatározása során ez figyelembe vételre került. </w:t>
      </w:r>
      <w:r w:rsidR="00A51C81"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="00A51C81" w:rsidRPr="008918BE">
        <w:rPr>
          <w:rFonts w:ascii="Arial" w:eastAsia="Batang" w:hAnsi="Arial" w:cs="Arial"/>
          <w:sz w:val="20"/>
          <w:szCs w:val="20"/>
        </w:rPr>
        <w:t xml:space="preserve">: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="00A51C81" w:rsidRPr="008918BE">
        <w:rPr>
          <w:rFonts w:ascii="Arial" w:eastAsia="Batang" w:hAnsi="Arial" w:cs="Arial"/>
          <w:sz w:val="20"/>
          <w:szCs w:val="20"/>
        </w:rPr>
        <w:tab/>
      </w:r>
      <w:r w:rsidR="00A51C81"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290F3CDA" w14:textId="04D04B48" w:rsidR="008918BE" w:rsidRDefault="008918BE" w:rsidP="0091400E">
      <w:pPr>
        <w:rPr>
          <w:rFonts w:ascii="Arial" w:eastAsia="Batang" w:hAnsi="Arial" w:cs="Arial"/>
          <w:sz w:val="20"/>
          <w:szCs w:val="20"/>
          <w:highlight w:val="yellow"/>
        </w:rPr>
      </w:pPr>
      <w:r w:rsidRPr="008918BE">
        <w:rPr>
          <w:rFonts w:ascii="Arial" w:eastAsia="Batang" w:hAnsi="Arial" w:cs="Arial"/>
          <w:sz w:val="20"/>
          <w:szCs w:val="20"/>
        </w:rPr>
        <w:t>Ezúton nyilatkozom, hogy amennyiben a támogatást igénylő a folyamatban lévő és az ezt megelőző két pénzügyi év során egyesüléssel érintett volt, a csekély összegű támogatási keret meghatározása során ez figyelembe vételre került.</w:t>
      </w:r>
      <w:r w:rsidRPr="008918BE">
        <w:rPr>
          <w:rFonts w:ascii="Arial" w:eastAsia="Batang" w:hAnsi="Arial" w:cs="Arial"/>
          <w:i/>
          <w:sz w:val="20"/>
          <w:szCs w:val="20"/>
        </w:rPr>
        <w:t xml:space="preserve"> 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17039618" w14:textId="51415BAF" w:rsidR="00A51C81" w:rsidRDefault="008918BE" w:rsidP="0091400E">
      <w:pPr>
        <w:rPr>
          <w:rFonts w:ascii="Arial" w:eastAsia="Batang" w:hAnsi="Arial" w:cs="Arial"/>
          <w:sz w:val="20"/>
          <w:szCs w:val="20"/>
        </w:rPr>
      </w:pPr>
      <w:r w:rsidRPr="008918BE">
        <w:rPr>
          <w:rFonts w:ascii="Arial" w:eastAsia="Batang" w:hAnsi="Arial" w:cs="Arial"/>
          <w:sz w:val="20"/>
          <w:szCs w:val="20"/>
        </w:rPr>
        <w:t xml:space="preserve">Ezúton nyilatkozom, hogy az 1407/2013/EU bizottsági rendelet 2. cikk (2) bekezdése értelmében a támogatást igénylő az "Egy és ugyanazon vállalkozások de </w:t>
      </w:r>
      <w:proofErr w:type="spellStart"/>
      <w:r w:rsidRPr="008918BE">
        <w:rPr>
          <w:rFonts w:ascii="Arial" w:eastAsia="Batang" w:hAnsi="Arial" w:cs="Arial"/>
          <w:sz w:val="20"/>
          <w:szCs w:val="20"/>
        </w:rPr>
        <w:t>minimisen</w:t>
      </w:r>
      <w:proofErr w:type="spellEnd"/>
      <w:r w:rsidRPr="008918BE">
        <w:rPr>
          <w:rFonts w:ascii="Arial" w:eastAsia="Batang" w:hAnsi="Arial" w:cs="Arial"/>
          <w:sz w:val="20"/>
          <w:szCs w:val="20"/>
        </w:rPr>
        <w:t xml:space="preserve"> kívüli állami támogatásai" funkcióban megadott vállalkozásokkal minősül egy és ugyanazon vállalkozásnak.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772D2905" w14:textId="0FF9A5AC" w:rsidR="00AF5159" w:rsidRDefault="00AF5159" w:rsidP="00AF5159">
      <w:pPr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eastAsia="Batang" w:hAnsi="Arial" w:cs="Arial"/>
          <w:sz w:val="20"/>
          <w:szCs w:val="20"/>
        </w:rPr>
        <w:t>A folyó pénzügyi évben és az azt megelőző két pénzügyi év során a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vállalkozás részesült-e csekély összegű támogatás(ok)</w:t>
      </w:r>
      <w:proofErr w:type="spellStart"/>
      <w:r w:rsidRPr="00AF5159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AF5159">
        <w:rPr>
          <w:rFonts w:ascii="Arial" w:eastAsia="Batang" w:hAnsi="Arial" w:cs="Arial"/>
          <w:sz w:val="20"/>
          <w:szCs w:val="20"/>
        </w:rPr>
        <w:t>. Kérjük,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hogy a folyamatban lévő támogatási kérelmekről is adjon információt,</w:t>
      </w:r>
      <w:r>
        <w:rPr>
          <w:rFonts w:ascii="Arial" w:eastAsia="Batang" w:hAnsi="Arial" w:cs="Arial"/>
          <w:sz w:val="20"/>
          <w:szCs w:val="20"/>
        </w:rPr>
        <w:t xml:space="preserve"> </w:t>
      </w:r>
      <w:r w:rsidRPr="00AF5159">
        <w:rPr>
          <w:rFonts w:ascii="Arial" w:eastAsia="Batang" w:hAnsi="Arial" w:cs="Arial"/>
          <w:sz w:val="20"/>
          <w:szCs w:val="20"/>
        </w:rPr>
        <w:t>az elutasított kérelmekről nem kell nyilatkozni</w:t>
      </w:r>
      <w:r>
        <w:rPr>
          <w:rFonts w:ascii="Arial" w:eastAsia="Batang" w:hAnsi="Arial" w:cs="Arial"/>
          <w:sz w:val="20"/>
          <w:szCs w:val="20"/>
        </w:rPr>
        <w:t>.</w:t>
      </w:r>
      <w:r w:rsidRPr="00AF5159">
        <w:rPr>
          <w:rFonts w:ascii="Arial" w:eastAsia="Batang" w:hAnsi="Arial" w:cs="Arial"/>
          <w:sz w:val="20"/>
          <w:szCs w:val="20"/>
        </w:rPr>
        <w:t xml:space="preserve"> </w:t>
      </w:r>
      <w:r w:rsidRPr="008918BE">
        <w:rPr>
          <w:rFonts w:ascii="Arial" w:eastAsia="Batang" w:hAnsi="Arial" w:cs="Arial"/>
          <w:i/>
          <w:sz w:val="20"/>
          <w:szCs w:val="20"/>
        </w:rPr>
        <w:t>(kérjük aláhúzással jelölni)</w:t>
      </w:r>
      <w:r w:rsidRPr="008918BE">
        <w:rPr>
          <w:rFonts w:ascii="Arial" w:eastAsia="Batang" w:hAnsi="Arial" w:cs="Arial"/>
          <w:sz w:val="20"/>
          <w:szCs w:val="20"/>
        </w:rPr>
        <w:t xml:space="preserve">: </w:t>
      </w:r>
      <w:r w:rsidRPr="008918BE">
        <w:rPr>
          <w:rFonts w:ascii="Arial" w:eastAsia="Batang" w:hAnsi="Arial" w:cs="Arial"/>
          <w:sz w:val="20"/>
          <w:szCs w:val="20"/>
        </w:rPr>
        <w:tab/>
        <w:t xml:space="preserve">Igen </w:t>
      </w:r>
      <w:r w:rsidRPr="008918BE">
        <w:rPr>
          <w:rFonts w:ascii="Arial" w:eastAsia="Batang" w:hAnsi="Arial" w:cs="Arial"/>
          <w:sz w:val="20"/>
          <w:szCs w:val="20"/>
        </w:rPr>
        <w:tab/>
      </w:r>
      <w:r w:rsidRPr="008918BE">
        <w:rPr>
          <w:rFonts w:ascii="Arial" w:eastAsia="Batang" w:hAnsi="Arial" w:cs="Arial"/>
          <w:sz w:val="20"/>
          <w:szCs w:val="20"/>
        </w:rPr>
        <w:tab/>
        <w:t>Nem</w:t>
      </w:r>
    </w:p>
    <w:p w14:paraId="619D9DDD" w14:textId="7C02B44C" w:rsidR="00026987" w:rsidRDefault="00AF5159" w:rsidP="00AF5159">
      <w:pPr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sz w:val="20"/>
          <w:szCs w:val="20"/>
        </w:rPr>
        <w:t>Az utolsó kérdésre adott igen válasz esetén a csekély összegű támogatás megadása</w:t>
      </w:r>
      <w:r w:rsidR="00026987">
        <w:rPr>
          <w:rFonts w:ascii="Arial" w:eastAsia="Batang" w:hAnsi="Arial" w:cs="Arial"/>
          <w:sz w:val="20"/>
          <w:szCs w:val="20"/>
        </w:rPr>
        <w:t>:</w:t>
      </w:r>
    </w:p>
    <w:p w14:paraId="76BE03E5" w14:textId="1F75C747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 jogalapja:</w:t>
      </w:r>
      <w:r w:rsidR="00B96F2D">
        <w:rPr>
          <w:rFonts w:ascii="Arial" w:eastAsia="Batang" w:hAnsi="Arial" w:cs="Arial"/>
          <w:sz w:val="20"/>
          <w:szCs w:val="20"/>
        </w:rPr>
        <w:t xml:space="preserve">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1407/2013/EU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1408/2013/EU bizottsági határozat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360/2012/EU bizottsági rendelet</w:t>
      </w:r>
      <w:r w:rsidR="00B96F2D">
        <w:rPr>
          <w:rFonts w:ascii="Arial" w:eastAsia="Batang" w:hAnsi="Arial" w:cs="Arial"/>
          <w:sz w:val="20"/>
          <w:szCs w:val="20"/>
        </w:rPr>
        <w:t xml:space="preserve"> / </w:t>
      </w:r>
      <w:r w:rsidR="00B96F2D" w:rsidRPr="00B96F2D">
        <w:rPr>
          <w:rFonts w:ascii="Arial" w:eastAsia="Batang" w:hAnsi="Arial" w:cs="Arial"/>
          <w:i/>
          <w:sz w:val="20"/>
          <w:szCs w:val="20"/>
        </w:rPr>
        <w:t>717/2014/EU bizottsági rendelet</w:t>
      </w:r>
    </w:p>
    <w:p w14:paraId="3EE55D07" w14:textId="2030E544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eastAsia="Batang" w:hAnsi="Arial" w:cs="Arial"/>
          <w:sz w:val="20"/>
          <w:szCs w:val="20"/>
        </w:rPr>
      </w:pPr>
      <w:r w:rsidRPr="00026987">
        <w:rPr>
          <w:rFonts w:ascii="Arial" w:eastAsia="Batang" w:hAnsi="Arial" w:cs="Arial"/>
          <w:sz w:val="20"/>
          <w:szCs w:val="20"/>
        </w:rPr>
        <w:t>Támogatást nyújtó szervezet:</w:t>
      </w:r>
    </w:p>
    <w:p w14:paraId="4401F160" w14:textId="1995CD3D" w:rsidR="00B96F2D" w:rsidRDefault="00B96F2D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Támogatási kategória: </w:t>
      </w:r>
    </w:p>
    <w:p w14:paraId="1B6F843D" w14:textId="2E28FD2F" w:rsidR="00026987" w:rsidRPr="00026987" w:rsidRDefault="00026987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026987">
        <w:rPr>
          <w:rFonts w:ascii="Arial" w:hAnsi="Arial" w:cs="Arial"/>
          <w:iCs/>
          <w:sz w:val="20"/>
          <w:szCs w:val="20"/>
        </w:rPr>
        <w:t>Odaítélés dátuma (elbírálás alatt lévő kérelemnél a kérelem benyújtásának dátuma):</w:t>
      </w:r>
    </w:p>
    <w:p w14:paraId="54327114" w14:textId="398D3D1A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(HUF):</w:t>
      </w:r>
    </w:p>
    <w:p w14:paraId="7585C3A5" w14:textId="7A6DE8A8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 xml:space="preserve">Az azonos elszámolható költségek teljes összege jelenértéken </w:t>
      </w:r>
      <w:r w:rsidR="00026987" w:rsidRPr="00026987">
        <w:rPr>
          <w:rFonts w:ascii="Arial" w:hAnsi="Arial" w:cs="Arial"/>
          <w:iCs/>
          <w:sz w:val="20"/>
          <w:szCs w:val="20"/>
        </w:rPr>
        <w:t>(EUR):</w:t>
      </w:r>
    </w:p>
    <w:p w14:paraId="6CDDB913" w14:textId="24E4D5A3" w:rsidR="00026987" w:rsidRP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(HUF)</w:t>
      </w:r>
    </w:p>
    <w:p w14:paraId="1111F0A9" w14:textId="1B9D3D6A" w:rsidR="00026987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 azonos célú kockázatfinanszírozási intézkedés vonatkozásában nyújtott állami támogatás bruttó támogatás tartalma /azonos elszámolható költségek vonatkozásában nyújtott állami támogatás bruttó támogatástartalma</w:t>
      </w:r>
      <w:r w:rsidR="00026987" w:rsidRPr="00026987">
        <w:rPr>
          <w:rFonts w:ascii="Arial" w:hAnsi="Arial" w:cs="Arial"/>
          <w:iCs/>
          <w:sz w:val="20"/>
          <w:szCs w:val="20"/>
        </w:rPr>
        <w:t>: (EUR)</w:t>
      </w:r>
    </w:p>
    <w:p w14:paraId="7A49D2B0" w14:textId="0FB32EFA" w:rsidR="00AF5159" w:rsidRDefault="00AF5159" w:rsidP="0090575A">
      <w:pPr>
        <w:pStyle w:val="Listaszerbekezds"/>
        <w:numPr>
          <w:ilvl w:val="0"/>
          <w:numId w:val="7"/>
        </w:numPr>
        <w:rPr>
          <w:rFonts w:ascii="Arial" w:hAnsi="Arial" w:cs="Arial"/>
          <w:iCs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Maximális támogatási inte</w:t>
      </w:r>
      <w:r>
        <w:rPr>
          <w:rFonts w:ascii="Arial" w:hAnsi="Arial" w:cs="Arial"/>
          <w:iCs/>
          <w:sz w:val="20"/>
          <w:szCs w:val="20"/>
        </w:rPr>
        <w:t>n</w:t>
      </w:r>
      <w:r w:rsidRPr="00AF5159">
        <w:rPr>
          <w:rFonts w:ascii="Arial" w:hAnsi="Arial" w:cs="Arial"/>
          <w:iCs/>
          <w:sz w:val="20"/>
          <w:szCs w:val="20"/>
        </w:rPr>
        <w:t>zitás (%)</w:t>
      </w:r>
      <w:r>
        <w:rPr>
          <w:rFonts w:ascii="Arial" w:hAnsi="Arial" w:cs="Arial"/>
          <w:iCs/>
          <w:sz w:val="20"/>
          <w:szCs w:val="20"/>
        </w:rPr>
        <w:t>:</w:t>
      </w:r>
    </w:p>
    <w:p w14:paraId="7FA1D248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Nyilatkozatok a helyi felhívásban előírt vállalásokról </w:t>
      </w:r>
    </w:p>
    <w:p w14:paraId="7E0D23DE" w14:textId="77777777" w:rsidR="00006CD5" w:rsidRPr="0091400E" w:rsidRDefault="00006CD5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Nyilatkozat arról, hogy a helyi támogatási kérelem tárgyát képező fejlesztésre a támogatást igénylője más forrásból nem igényelt támogatást.</w:t>
      </w:r>
    </w:p>
    <w:p w14:paraId="5925E479" w14:textId="77777777" w:rsidR="00BC4388" w:rsidRPr="0091400E" w:rsidRDefault="00215C29" w:rsidP="0091400E">
      <w:pPr>
        <w:pStyle w:val="Cmsor2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 helyi felhívásban előírtak szerint c</w:t>
      </w:r>
      <w:r w:rsidR="00BC4388" w:rsidRPr="0091400E">
        <w:rPr>
          <w:rFonts w:ascii="Arial" w:hAnsi="Arial" w:cs="Arial"/>
          <w:sz w:val="20"/>
          <w:szCs w:val="20"/>
        </w:rPr>
        <w:t xml:space="preserve">satolandó </w:t>
      </w:r>
      <w:r w:rsidRPr="0091400E">
        <w:rPr>
          <w:rFonts w:ascii="Arial" w:hAnsi="Arial" w:cs="Arial"/>
          <w:sz w:val="20"/>
          <w:szCs w:val="20"/>
        </w:rPr>
        <w:t>mellékletek</w:t>
      </w:r>
      <w:r w:rsidR="00BC4388" w:rsidRPr="0091400E">
        <w:rPr>
          <w:rFonts w:ascii="Arial" w:hAnsi="Arial" w:cs="Arial"/>
          <w:sz w:val="20"/>
          <w:szCs w:val="20"/>
        </w:rPr>
        <w:t xml:space="preserve"> felsorolása</w:t>
      </w:r>
    </w:p>
    <w:p w14:paraId="1DBAD44B" w14:textId="77777777" w:rsidR="00BC4388" w:rsidRPr="0091400E" w:rsidRDefault="00BC4388" w:rsidP="0091400E">
      <w:pPr>
        <w:spacing w:after="0"/>
        <w:rPr>
          <w:rFonts w:ascii="Arial" w:hAnsi="Arial" w:cs="Arial"/>
          <w:sz w:val="20"/>
          <w:szCs w:val="20"/>
        </w:rPr>
      </w:pPr>
    </w:p>
    <w:p w14:paraId="236F0F06" w14:textId="77777777" w:rsidR="00FD1348" w:rsidRPr="0091400E" w:rsidRDefault="002B2BC4" w:rsidP="0091400E">
      <w:pPr>
        <w:rPr>
          <w:rFonts w:ascii="Arial" w:hAnsi="Arial" w:cs="Arial"/>
          <w:sz w:val="20"/>
          <w:szCs w:val="20"/>
          <w:u w:val="single"/>
        </w:rPr>
      </w:pPr>
      <w:r w:rsidRPr="0091400E">
        <w:rPr>
          <w:rFonts w:ascii="Arial" w:hAnsi="Arial" w:cs="Arial"/>
          <w:sz w:val="20"/>
          <w:szCs w:val="20"/>
          <w:u w:val="single"/>
        </w:rPr>
        <w:t xml:space="preserve">Képviselő neve: </w:t>
      </w:r>
      <w:bookmarkStart w:id="1" w:name="Sz%C3%B6veg14"/>
      <w:bookmarkEnd w:id="1"/>
      <w:r w:rsidR="00797EAD" w:rsidRPr="0091400E">
        <w:rPr>
          <w:rFonts w:ascii="Arial" w:hAnsi="Arial" w:cs="Arial"/>
          <w:sz w:val="20"/>
          <w:szCs w:val="20"/>
        </w:rPr>
        <w:fldChar w:fldCharType="begin"/>
      </w:r>
      <w:r w:rsidRPr="0091400E">
        <w:rPr>
          <w:rFonts w:ascii="Arial" w:hAnsi="Arial" w:cs="Arial"/>
          <w:sz w:val="20"/>
          <w:szCs w:val="20"/>
        </w:rPr>
        <w:instrText xml:space="preserve"> FILLIN "Szöveg14"</w:instrText>
      </w:r>
      <w:r w:rsidR="00797EAD" w:rsidRPr="0091400E">
        <w:rPr>
          <w:rFonts w:ascii="Arial" w:hAnsi="Arial" w:cs="Arial"/>
          <w:sz w:val="20"/>
          <w:szCs w:val="20"/>
        </w:rPr>
        <w:fldChar w:fldCharType="separate"/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Pr="0091400E">
        <w:rPr>
          <w:rFonts w:ascii="Arial" w:hAnsi="Arial" w:cs="Arial"/>
          <w:sz w:val="20"/>
          <w:szCs w:val="20"/>
          <w:rtl/>
        </w:rPr>
        <w:t> </w:t>
      </w:r>
      <w:r w:rsidR="00797EAD" w:rsidRPr="0091400E">
        <w:rPr>
          <w:rFonts w:ascii="Arial" w:hAnsi="Arial" w:cs="Arial"/>
          <w:sz w:val="20"/>
          <w:szCs w:val="20"/>
        </w:rPr>
        <w:fldChar w:fldCharType="end"/>
      </w:r>
    </w:p>
    <w:p w14:paraId="76A0217C" w14:textId="77777777" w:rsidR="00FD1348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Aláírás: ........................................</w:t>
      </w:r>
    </w:p>
    <w:p w14:paraId="783176BF" w14:textId="77777777" w:rsidR="00FD1348" w:rsidRPr="0091400E" w:rsidRDefault="00EB1A7B" w:rsidP="0091400E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P.H.</w:t>
      </w:r>
    </w:p>
    <w:p w14:paraId="1CA58263" w14:textId="77777777" w:rsidR="00090CAD" w:rsidRPr="0091400E" w:rsidRDefault="002B2BC4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Dátum: </w:t>
      </w:r>
      <w:r w:rsidRPr="0091400E">
        <w:rPr>
          <w:rFonts w:ascii="Arial" w:hAnsi="Arial" w:cs="Arial"/>
          <w:sz w:val="20"/>
          <w:szCs w:val="20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  <w:u w:val="single"/>
        </w:rPr>
        <w:tab/>
      </w:r>
      <w:r w:rsidRPr="0091400E">
        <w:rPr>
          <w:rFonts w:ascii="Arial" w:hAnsi="Arial" w:cs="Arial"/>
          <w:sz w:val="20"/>
          <w:szCs w:val="20"/>
        </w:rPr>
        <w:tab/>
      </w:r>
    </w:p>
    <w:p w14:paraId="1487D354" w14:textId="77777777" w:rsidR="00AD2DAC" w:rsidRPr="0091400E" w:rsidRDefault="00AD2DAC" w:rsidP="0091400E">
      <w:pPr>
        <w:pStyle w:val="Cmsor1"/>
        <w:numPr>
          <w:ilvl w:val="0"/>
          <w:numId w:val="0"/>
        </w:numPr>
        <w:rPr>
          <w:rFonts w:ascii="Arial" w:hAnsi="Arial" w:cs="Arial"/>
          <w:sz w:val="20"/>
          <w:szCs w:val="20"/>
        </w:rPr>
        <w:sectPr w:rsidR="00AD2DAC" w:rsidRPr="0091400E" w:rsidSect="00422E32">
          <w:headerReference w:type="default" r:id="rId9"/>
          <w:footerReference w:type="default" r:id="rId10"/>
          <w:pgSz w:w="11906" w:h="16838"/>
          <w:pgMar w:top="1417" w:right="1106" w:bottom="1417" w:left="1417" w:header="708" w:footer="708" w:gutter="0"/>
          <w:cols w:space="708"/>
          <w:docGrid w:linePitch="360"/>
        </w:sectPr>
      </w:pPr>
    </w:p>
    <w:p w14:paraId="39C2FC4E" w14:textId="77777777" w:rsidR="00090CAD" w:rsidRPr="0091400E" w:rsidRDefault="00090CAD" w:rsidP="00354BBA">
      <w:pPr>
        <w:pStyle w:val="Cmsor1"/>
        <w:numPr>
          <w:ilvl w:val="0"/>
          <w:numId w:val="0"/>
        </w:num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Helyi támogatási kérelem adatlap kitöltési útmutató</w:t>
      </w:r>
    </w:p>
    <w:p w14:paraId="08561E6C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Kérjük, hogy az útmutatót figyelmesen olvassa át, kérdés esetén keresse a helyi felhívásban megjelölt elérhetőségeken a </w:t>
      </w:r>
      <w:r w:rsidR="00006CD5" w:rsidRPr="0091400E">
        <w:rPr>
          <w:rFonts w:ascii="Arial" w:hAnsi="Arial" w:cs="Arial"/>
          <w:b/>
          <w:bCs/>
          <w:iCs/>
          <w:sz w:val="20"/>
          <w:szCs w:val="20"/>
        </w:rPr>
        <w:t xml:space="preserve">helyi akciócsoport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munkaszervezetét! Felhívjuk figyelmét, hogy a helyi támogatási kérelem adatlap és </w:t>
      </w:r>
      <w:r w:rsidR="0023416E" w:rsidRPr="0091400E">
        <w:rPr>
          <w:rFonts w:ascii="Arial" w:hAnsi="Arial" w:cs="Arial"/>
          <w:b/>
          <w:bCs/>
          <w:iCs/>
          <w:sz w:val="20"/>
          <w:szCs w:val="20"/>
        </w:rPr>
        <w:t xml:space="preserve">kötelező, nem hiánypótolható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>mellékleteinek be nem nyújtása a kérelem érdemi vizsgálat és értékelés nélküli elutasítását vonja maga után!</w:t>
      </w:r>
    </w:p>
    <w:p w14:paraId="6AD9BFCB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A helyi támogatási kérelem adatlapot, valamint az ezekhez kapcsolódó mellékleteket </w:t>
      </w:r>
      <w:r w:rsidR="00000745" w:rsidRPr="0091400E">
        <w:rPr>
          <w:rFonts w:ascii="Arial" w:hAnsi="Arial" w:cs="Arial"/>
          <w:b/>
          <w:bCs/>
          <w:iCs/>
          <w:sz w:val="20"/>
          <w:szCs w:val="20"/>
        </w:rPr>
        <w:t xml:space="preserve">elektronikus </w:t>
      </w:r>
      <w:r w:rsidRPr="0091400E">
        <w:rPr>
          <w:rFonts w:ascii="Arial" w:hAnsi="Arial" w:cs="Arial"/>
          <w:b/>
          <w:bCs/>
          <w:iCs/>
          <w:sz w:val="20"/>
          <w:szCs w:val="20"/>
        </w:rPr>
        <w:t xml:space="preserve">formátumban biztosítjuk, ezért kizárólag a géppel történő kitöltés engedélyezett! A kézzel kitöltött dokumentumok elutasításra kerülnek! </w:t>
      </w:r>
    </w:p>
    <w:p w14:paraId="3E9FAF2E" w14:textId="77777777" w:rsidR="00090CAD" w:rsidRPr="0091400E" w:rsidRDefault="00090CAD" w:rsidP="0091400E">
      <w:pPr>
        <w:rPr>
          <w:rFonts w:ascii="Arial" w:hAnsi="Arial" w:cs="Arial"/>
          <w:b/>
          <w:bCs/>
          <w:iCs/>
          <w:sz w:val="20"/>
          <w:szCs w:val="20"/>
        </w:rPr>
      </w:pPr>
      <w:r w:rsidRPr="0091400E">
        <w:rPr>
          <w:rFonts w:ascii="Arial" w:hAnsi="Arial" w:cs="Arial"/>
          <w:b/>
          <w:bCs/>
          <w:iCs/>
          <w:sz w:val="20"/>
          <w:szCs w:val="20"/>
        </w:rPr>
        <w:t>Az aláírást minden esetben kék tollal kérjük elvégezni</w:t>
      </w:r>
      <w:r w:rsidR="00264205" w:rsidRPr="0091400E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0F1048DD" w14:textId="77777777" w:rsidR="004A2246" w:rsidRPr="0091400E" w:rsidRDefault="003356B7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1. </w:t>
      </w:r>
      <w:r w:rsidR="004A2246" w:rsidRPr="0091400E">
        <w:rPr>
          <w:rFonts w:ascii="Arial" w:hAnsi="Arial" w:cs="Arial"/>
          <w:b/>
          <w:bCs/>
          <w:sz w:val="20"/>
          <w:szCs w:val="20"/>
        </w:rPr>
        <w:t>TÁMOGATÁS IGÉNYLŐ</w:t>
      </w:r>
      <w:r w:rsidR="00000745" w:rsidRPr="0091400E">
        <w:rPr>
          <w:rFonts w:ascii="Arial" w:hAnsi="Arial" w:cs="Arial"/>
          <w:b/>
          <w:bCs/>
          <w:sz w:val="20"/>
          <w:szCs w:val="20"/>
        </w:rPr>
        <w:t xml:space="preserve"> ADATAI</w:t>
      </w:r>
    </w:p>
    <w:p w14:paraId="7EC7EEE5" w14:textId="77777777" w:rsidR="00832A99" w:rsidRPr="0091400E" w:rsidRDefault="005A1E18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 projekt konzorciumban valósul meg: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832A99" w:rsidRPr="0091400E">
        <w:rPr>
          <w:rFonts w:ascii="Arial" w:hAnsi="Arial" w:cs="Arial"/>
          <w:sz w:val="20"/>
          <w:szCs w:val="20"/>
        </w:rPr>
        <w:t>Konzorciumban megvalósuló fejlesztés esetén valamennyi konzorciumi partner esetében szükséges a táblázat teljeskörű kitöltése!</w:t>
      </w:r>
    </w:p>
    <w:p w14:paraId="5724B243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 neve:</w:t>
      </w:r>
      <w:r w:rsidRPr="0091400E">
        <w:rPr>
          <w:rFonts w:ascii="Arial" w:hAnsi="Arial" w:cs="Arial"/>
          <w:sz w:val="20"/>
          <w:szCs w:val="20"/>
        </w:rPr>
        <w:t xml:space="preserve"> A </w:t>
      </w:r>
      <w:r w:rsidR="00264205" w:rsidRPr="0091400E">
        <w:rPr>
          <w:rFonts w:ascii="Arial" w:hAnsi="Arial" w:cs="Arial"/>
          <w:sz w:val="20"/>
          <w:szCs w:val="20"/>
        </w:rPr>
        <w:t>támogatást igénylő</w:t>
      </w:r>
      <w:r w:rsidRPr="0091400E">
        <w:rPr>
          <w:rFonts w:ascii="Arial" w:hAnsi="Arial" w:cs="Arial"/>
          <w:sz w:val="20"/>
          <w:szCs w:val="20"/>
        </w:rPr>
        <w:t xml:space="preserve"> hivatalos</w:t>
      </w:r>
      <w:r w:rsidR="00264205" w:rsidRPr="0091400E">
        <w:rPr>
          <w:rFonts w:ascii="Arial" w:hAnsi="Arial" w:cs="Arial"/>
          <w:sz w:val="20"/>
          <w:szCs w:val="20"/>
        </w:rPr>
        <w:t xml:space="preserve"> teljes</w:t>
      </w:r>
      <w:r w:rsidRPr="0091400E">
        <w:rPr>
          <w:rFonts w:ascii="Arial" w:hAnsi="Arial" w:cs="Arial"/>
          <w:sz w:val="20"/>
          <w:szCs w:val="20"/>
        </w:rPr>
        <w:t xml:space="preserve"> neve.</w:t>
      </w:r>
    </w:p>
    <w:p w14:paraId="35D7A3E9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Képviseletre jogosult személy neve: </w:t>
      </w:r>
      <w:r w:rsidR="00264205" w:rsidRPr="0091400E">
        <w:rPr>
          <w:rFonts w:ascii="Arial" w:hAnsi="Arial" w:cs="Arial"/>
          <w:sz w:val="20"/>
          <w:szCs w:val="20"/>
        </w:rPr>
        <w:t>A támogatást igénylő</w:t>
      </w:r>
      <w:r w:rsidRPr="0091400E">
        <w:rPr>
          <w:rFonts w:ascii="Arial" w:hAnsi="Arial" w:cs="Arial"/>
          <w:sz w:val="20"/>
          <w:szCs w:val="20"/>
        </w:rPr>
        <w:t xml:space="preserve"> képviseletére a létesítő okirat alapján képviseletre jogosult neve.</w:t>
      </w:r>
    </w:p>
    <w:p w14:paraId="2CB7E6E1" w14:textId="77777777" w:rsidR="00086192" w:rsidRPr="0091400E" w:rsidRDefault="00086192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Kapcsolattartó neve: </w:t>
      </w:r>
      <w:r w:rsidRPr="0091400E">
        <w:rPr>
          <w:rFonts w:ascii="Arial" w:hAnsi="Arial" w:cs="Arial"/>
          <w:sz w:val="20"/>
          <w:szCs w:val="20"/>
        </w:rPr>
        <w:t>A projekt kapcsán felelős kapcsolattartó személy neve, telefonszáma</w:t>
      </w:r>
      <w:r w:rsidR="00000745" w:rsidRPr="0091400E">
        <w:rPr>
          <w:rFonts w:ascii="Arial" w:hAnsi="Arial" w:cs="Arial"/>
          <w:sz w:val="20"/>
          <w:szCs w:val="20"/>
        </w:rPr>
        <w:t>, e-</w:t>
      </w:r>
      <w:r w:rsidR="004C5586" w:rsidRPr="0091400E">
        <w:rPr>
          <w:rFonts w:ascii="Arial" w:hAnsi="Arial" w:cs="Arial"/>
          <w:sz w:val="20"/>
          <w:szCs w:val="20"/>
        </w:rPr>
        <w:t>mail címe, levelezési címe.</w:t>
      </w:r>
    </w:p>
    <w:p w14:paraId="26211949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Támogatást igénylő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 xml:space="preserve"> székhelye:</w:t>
      </w:r>
      <w:r w:rsidR="00000745" w:rsidRPr="0091400E">
        <w:rPr>
          <w:rFonts w:ascii="Arial" w:hAnsi="Arial" w:cs="Arial"/>
          <w:sz w:val="20"/>
          <w:szCs w:val="20"/>
        </w:rPr>
        <w:t xml:space="preserve"> A támogatást igénylő </w:t>
      </w:r>
      <w:r w:rsidR="004E6353" w:rsidRPr="004E6353">
        <w:rPr>
          <w:rFonts w:ascii="Arial" w:hAnsi="Arial" w:cs="Arial"/>
          <w:sz w:val="20"/>
          <w:szCs w:val="20"/>
        </w:rPr>
        <w:t>létesítő</w:t>
      </w:r>
      <w:r w:rsidR="004E6353">
        <w:rPr>
          <w:rFonts w:ascii="Arial" w:hAnsi="Arial" w:cs="Arial"/>
          <w:sz w:val="20"/>
          <w:szCs w:val="20"/>
        </w:rPr>
        <w:t xml:space="preserve"> okiratban / SZMSZ-ben</w:t>
      </w:r>
      <w:r w:rsidR="00000745" w:rsidRPr="0091400E">
        <w:rPr>
          <w:rFonts w:ascii="Arial" w:hAnsi="Arial" w:cs="Arial"/>
          <w:sz w:val="20"/>
          <w:szCs w:val="20"/>
        </w:rPr>
        <w:t xml:space="preserve"> szereplő székhely</w:t>
      </w:r>
      <w:r w:rsidR="00326781">
        <w:rPr>
          <w:rFonts w:ascii="Arial" w:hAnsi="Arial" w:cs="Arial"/>
          <w:sz w:val="20"/>
          <w:szCs w:val="20"/>
        </w:rPr>
        <w:t>e</w:t>
      </w:r>
      <w:r w:rsidR="00090CAD" w:rsidRPr="0091400E">
        <w:rPr>
          <w:rFonts w:ascii="Arial" w:hAnsi="Arial" w:cs="Arial"/>
          <w:sz w:val="20"/>
          <w:szCs w:val="20"/>
        </w:rPr>
        <w:t>.</w:t>
      </w:r>
    </w:p>
    <w:p w14:paraId="5ED3CD4D" w14:textId="77777777" w:rsidR="00090CAD" w:rsidRPr="0091400E" w:rsidRDefault="00264205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Adószám</w:t>
      </w:r>
      <w:r w:rsidR="00090CAD" w:rsidRPr="0091400E">
        <w:rPr>
          <w:rFonts w:ascii="Arial" w:hAnsi="Arial" w:cs="Arial"/>
          <w:sz w:val="20"/>
          <w:szCs w:val="20"/>
        </w:rPr>
        <w:t xml:space="preserve">: </w:t>
      </w:r>
      <w:r w:rsidRPr="0091400E">
        <w:rPr>
          <w:rFonts w:ascii="Arial" w:hAnsi="Arial" w:cs="Arial"/>
          <w:sz w:val="20"/>
          <w:szCs w:val="20"/>
        </w:rPr>
        <w:t>A támogatást igénylő</w:t>
      </w:r>
      <w:r w:rsidR="00090CAD" w:rsidRPr="0091400E">
        <w:rPr>
          <w:rFonts w:ascii="Arial" w:hAnsi="Arial" w:cs="Arial"/>
          <w:sz w:val="20"/>
          <w:szCs w:val="20"/>
        </w:rPr>
        <w:t xml:space="preserve"> NAV által kiadott adószám</w:t>
      </w:r>
      <w:r w:rsidRPr="0091400E">
        <w:rPr>
          <w:rFonts w:ascii="Arial" w:hAnsi="Arial" w:cs="Arial"/>
          <w:sz w:val="20"/>
          <w:szCs w:val="20"/>
        </w:rPr>
        <w:t>a.</w:t>
      </w:r>
    </w:p>
    <w:p w14:paraId="7E77DD42" w14:textId="77777777" w:rsidR="00090CAD" w:rsidRPr="0091400E" w:rsidRDefault="00264205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Statisztikai számjel: </w:t>
      </w:r>
      <w:r w:rsidRPr="0091400E">
        <w:rPr>
          <w:rFonts w:ascii="Arial" w:hAnsi="Arial" w:cs="Arial"/>
          <w:bCs/>
          <w:sz w:val="20"/>
          <w:szCs w:val="20"/>
        </w:rPr>
        <w:t xml:space="preserve">A támogatást igénylő </w:t>
      </w:r>
      <w:r w:rsidR="00000745" w:rsidRPr="0091400E">
        <w:rPr>
          <w:rFonts w:ascii="Arial" w:hAnsi="Arial" w:cs="Arial"/>
          <w:bCs/>
          <w:sz w:val="20"/>
          <w:szCs w:val="20"/>
        </w:rPr>
        <w:t>KSH</w:t>
      </w:r>
      <w:r w:rsidRPr="0091400E">
        <w:rPr>
          <w:rFonts w:ascii="Arial" w:hAnsi="Arial" w:cs="Arial"/>
          <w:bCs/>
          <w:sz w:val="20"/>
          <w:szCs w:val="20"/>
        </w:rPr>
        <w:t>-nál nyilvántartott statisztikai számjele.</w:t>
      </w:r>
    </w:p>
    <w:p w14:paraId="57702875" w14:textId="77777777" w:rsidR="00090CAD" w:rsidRPr="0091400E" w:rsidRDefault="00264205" w:rsidP="0091400E">
      <w:p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Minősítési kód: </w:t>
      </w:r>
      <w:r w:rsidRPr="0091400E">
        <w:rPr>
          <w:rFonts w:ascii="Arial" w:hAnsi="Arial" w:cs="Arial"/>
          <w:bCs/>
          <w:sz w:val="20"/>
          <w:szCs w:val="20"/>
        </w:rPr>
        <w:t>Az alábbi lehetőségek közül válassza ki a támogatást igénylő minősítési kód besorolását:</w:t>
      </w:r>
    </w:p>
    <w:p w14:paraId="04CCF789" w14:textId="77777777" w:rsidR="00264205" w:rsidRPr="0091400E" w:rsidRDefault="00086192" w:rsidP="0090575A">
      <w:pPr>
        <w:numPr>
          <w:ilvl w:val="0"/>
          <w:numId w:val="4"/>
        </w:numPr>
        <w:spacing w:after="0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belül</w:t>
      </w:r>
    </w:p>
    <w:p w14:paraId="4640ECE1" w14:textId="77777777" w:rsidR="00086192" w:rsidRPr="0091400E" w:rsidRDefault="00086192" w:rsidP="0090575A">
      <w:pPr>
        <w:numPr>
          <w:ilvl w:val="0"/>
          <w:numId w:val="4"/>
        </w:numPr>
        <w:ind w:left="714" w:hanging="357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Cs/>
          <w:sz w:val="20"/>
          <w:szCs w:val="20"/>
        </w:rPr>
        <w:t>Nonprofit szervezet államháztartáson kívül</w:t>
      </w:r>
    </w:p>
    <w:p w14:paraId="43CC50B9" w14:textId="77777777" w:rsidR="00086192" w:rsidRPr="0091400E" w:rsidRDefault="00086192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4E6353">
        <w:rPr>
          <w:rFonts w:ascii="Arial" w:hAnsi="Arial" w:cs="Arial"/>
          <w:b/>
          <w:sz w:val="20"/>
          <w:szCs w:val="20"/>
        </w:rPr>
        <w:t>ÁFA levonási jog: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Kérjük az alábbi lehetőségek közül válassza ki a támogatást igénylő ÁFA besorolását:</w:t>
      </w:r>
      <w:r w:rsidRPr="0091400E">
        <w:rPr>
          <w:rFonts w:ascii="Arial" w:hAnsi="Arial" w:cs="Arial"/>
          <w:b/>
          <w:sz w:val="20"/>
          <w:szCs w:val="20"/>
        </w:rPr>
        <w:t xml:space="preserve"> </w:t>
      </w:r>
    </w:p>
    <w:p w14:paraId="1041B3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nem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437D197C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az egyszerűsített vállalkozói adóról szóló 2002 évi XLIII. (XI. 15.) törvény hatálya alá tartozik.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31478802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de a támogatási kérelemben megjelölt, támogatásból finanszírozott tevékenységekkel kapcsolatban felmerült költségeire vonatkozóan adólevonási jog nem illeti meg. Az elszámolásnál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val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növelt (bruttó) </w:t>
      </w:r>
      <w:r w:rsidR="00832A99" w:rsidRPr="0091400E">
        <w:rPr>
          <w:rFonts w:ascii="Arial" w:eastAsia="Batang" w:hAnsi="Arial" w:cs="Arial"/>
          <w:sz w:val="20"/>
          <w:szCs w:val="20"/>
        </w:rPr>
        <w:t>összeg kerül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2039860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adólevonási jog illeti meg. Az elszámolásnál az ÁFA nélküli (nettó) ö</w:t>
      </w:r>
      <w:r w:rsidR="00832A99" w:rsidRPr="0091400E">
        <w:rPr>
          <w:rFonts w:ascii="Arial" w:eastAsia="Batang" w:hAnsi="Arial" w:cs="Arial"/>
          <w:sz w:val="20"/>
          <w:szCs w:val="20"/>
        </w:rPr>
        <w:t>sszeg kerül figyelembevételre.</w:t>
      </w:r>
    </w:p>
    <w:p w14:paraId="59D77117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</w:t>
      </w:r>
      <w:r w:rsidR="00832A99" w:rsidRPr="0091400E">
        <w:rPr>
          <w:rFonts w:ascii="Arial" w:eastAsia="Batang" w:hAnsi="Arial" w:cs="Arial"/>
          <w:sz w:val="20"/>
          <w:szCs w:val="20"/>
        </w:rPr>
        <w:t>g kerülhet figyelembevételre.</w:t>
      </w:r>
      <w:r w:rsidRPr="0091400E">
        <w:rPr>
          <w:rFonts w:ascii="Arial" w:eastAsia="Batang" w:hAnsi="Arial" w:cs="Arial"/>
          <w:sz w:val="20"/>
          <w:szCs w:val="20"/>
        </w:rPr>
        <w:t xml:space="preserve"> </w:t>
      </w:r>
    </w:p>
    <w:p w14:paraId="391A6230" w14:textId="77777777" w:rsidR="00086192" w:rsidRPr="0091400E" w:rsidRDefault="00086192" w:rsidP="0090575A">
      <w:pPr>
        <w:numPr>
          <w:ilvl w:val="0"/>
          <w:numId w:val="1"/>
        </w:numPr>
        <w:spacing w:after="0"/>
        <w:ind w:left="56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támogatást igénylő alanya az ÁFA-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nak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, a támogatási kérelemben megjelölt, támogatásból finanszírozott tevékenységekkel kapcsolatban felmerült költségeire vonatkozóan arányosítással állapítja meg a levonható és a le nem vonható ÁFA összegét. Az elszámolásnál az arányosítás számítását mellékelni kell. Az arányosítás alapján megállapított le nem vonható</w:t>
      </w:r>
      <w:r w:rsidR="00832A99" w:rsidRPr="0091400E">
        <w:rPr>
          <w:rFonts w:ascii="Arial" w:eastAsia="Batang" w:hAnsi="Arial" w:cs="Arial"/>
          <w:sz w:val="20"/>
          <w:szCs w:val="20"/>
        </w:rPr>
        <w:t xml:space="preserve"> ÁFA összeg vehető figyelembe.</w:t>
      </w:r>
    </w:p>
    <w:p w14:paraId="44359551" w14:textId="77777777" w:rsidR="004E6353" w:rsidRPr="0091400E" w:rsidRDefault="00086192" w:rsidP="0090575A">
      <w:pPr>
        <w:numPr>
          <w:ilvl w:val="0"/>
          <w:numId w:val="1"/>
        </w:numPr>
        <w:ind w:left="567" w:hanging="357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>A felhívás nem teszi lehetővé a le nem vonható ÁFA elszámolását. Az elszámolásnál az ÁFA nélküli (nettó) összeg kerül figyelembevételre.</w:t>
      </w:r>
    </w:p>
    <w:p w14:paraId="56AE2203" w14:textId="77777777" w:rsidR="004C5586" w:rsidRPr="0091400E" w:rsidRDefault="004C5586" w:rsidP="0091400E">
      <w:pPr>
        <w:autoSpaceDE w:val="0"/>
        <w:autoSpaceDN w:val="0"/>
        <w:adjustRightInd w:val="0"/>
        <w:rPr>
          <w:rFonts w:ascii="Arial" w:eastAsia="Batang" w:hAnsi="Arial" w:cs="Arial"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Az ügyfél által választott értesítési mód: </w:t>
      </w:r>
      <w:r w:rsidRPr="0091400E">
        <w:rPr>
          <w:rFonts w:ascii="Arial" w:eastAsia="Batang" w:hAnsi="Arial" w:cs="Arial"/>
          <w:bCs/>
          <w:sz w:val="20"/>
          <w:szCs w:val="20"/>
        </w:rPr>
        <w:t xml:space="preserve">Kérjük, válassza ki, hogy a postai levelezési címre vagy elektronikus postafiókba kéri az értesítéseket. </w:t>
      </w:r>
      <w:r w:rsidR="00D27BD5" w:rsidRPr="0091400E">
        <w:rPr>
          <w:rFonts w:ascii="Arial" w:eastAsia="Batang" w:hAnsi="Arial" w:cs="Arial"/>
          <w:bCs/>
          <w:sz w:val="20"/>
          <w:szCs w:val="20"/>
        </w:rPr>
        <w:t>Kizárólag az egyik értesítési mód választható, kérjük, csak egy értesítési címet adjon meg!</w:t>
      </w:r>
    </w:p>
    <w:p w14:paraId="715BA1E8" w14:textId="77777777" w:rsidR="004A2246" w:rsidRPr="0091400E" w:rsidRDefault="005429CC" w:rsidP="0091400E">
      <w:pPr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hAnsi="Arial" w:cs="Arial"/>
          <w:b/>
          <w:bCs/>
          <w:sz w:val="20"/>
          <w:szCs w:val="20"/>
        </w:rPr>
        <w:t>A PROJEKT BEMUTATÁSA</w:t>
      </w:r>
    </w:p>
    <w:p w14:paraId="635F32CC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.1 </w:t>
      </w:r>
      <w:r w:rsidRPr="0091400E">
        <w:rPr>
          <w:rFonts w:ascii="Arial" w:hAnsi="Arial" w:cs="Arial"/>
          <w:b/>
          <w:bCs/>
          <w:sz w:val="20"/>
          <w:szCs w:val="20"/>
        </w:rPr>
        <w:t>A projekt címe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4E6353" w:rsidRPr="00354BBA">
        <w:rPr>
          <w:rFonts w:ascii="Arial" w:hAnsi="Arial" w:cs="Arial"/>
          <w:color w:val="000000"/>
          <w:sz w:val="20"/>
          <w:szCs w:val="20"/>
        </w:rPr>
        <w:t xml:space="preserve">A projekt címe legyen rövid, tömör, és legyen összhangban a projekt céljával és tartalmával. </w:t>
      </w:r>
    </w:p>
    <w:p w14:paraId="562C9D24" w14:textId="77777777" w:rsidR="004C558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2</w:t>
      </w:r>
      <w:r w:rsidR="003356B7" w:rsidRPr="0091400E">
        <w:rPr>
          <w:rFonts w:ascii="Arial" w:hAnsi="Arial" w:cs="Arial"/>
          <w:b/>
          <w:bCs/>
          <w:sz w:val="20"/>
          <w:szCs w:val="20"/>
        </w:rPr>
        <w:t xml:space="preserve">.2 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Pr="0091400E">
        <w:rPr>
          <w:rFonts w:ascii="Arial" w:hAnsi="Arial" w:cs="Arial"/>
          <w:b/>
          <w:bCs/>
          <w:sz w:val="20"/>
          <w:szCs w:val="20"/>
        </w:rPr>
        <w:t>projekt</w:t>
      </w:r>
      <w:r w:rsidR="004C5586" w:rsidRPr="0091400E">
        <w:rPr>
          <w:rFonts w:ascii="Arial" w:hAnsi="Arial" w:cs="Arial"/>
          <w:b/>
          <w:bCs/>
          <w:sz w:val="20"/>
          <w:szCs w:val="20"/>
        </w:rPr>
        <w:t xml:space="preserve"> célja:</w:t>
      </w:r>
      <w:r w:rsidR="004C5586" w:rsidRPr="0091400E">
        <w:rPr>
          <w:rFonts w:ascii="Arial" w:hAnsi="Arial" w:cs="Arial"/>
          <w:sz w:val="20"/>
          <w:szCs w:val="20"/>
        </w:rPr>
        <w:t xml:space="preserve"> Annak rövid bemutatása, hogy a fejlesztés, illetve program megvalósításával milyen </w:t>
      </w:r>
      <w:r w:rsidR="003356B7" w:rsidRPr="0091400E">
        <w:rPr>
          <w:rFonts w:ascii="Arial" w:hAnsi="Arial" w:cs="Arial"/>
          <w:sz w:val="20"/>
          <w:szCs w:val="20"/>
        </w:rPr>
        <w:t xml:space="preserve">átfogó és konkrét </w:t>
      </w:r>
      <w:r w:rsidR="004C5586" w:rsidRPr="0091400E">
        <w:rPr>
          <w:rFonts w:ascii="Arial" w:hAnsi="Arial" w:cs="Arial"/>
          <w:sz w:val="20"/>
          <w:szCs w:val="20"/>
        </w:rPr>
        <w:t>célokat kívánnak elérni.</w:t>
      </w:r>
      <w:r w:rsidR="003356B7" w:rsidRPr="0091400E">
        <w:rPr>
          <w:rFonts w:ascii="Arial" w:hAnsi="Arial" w:cs="Arial"/>
          <w:sz w:val="20"/>
          <w:szCs w:val="20"/>
        </w:rPr>
        <w:t xml:space="preserve"> Kérjük, ide ne tevékenységeket, hanem célokat írjon.</w:t>
      </w:r>
    </w:p>
    <w:p w14:paraId="0895508A" w14:textId="77777777" w:rsidR="008C30FA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356B7" w:rsidRPr="0091400E">
        <w:rPr>
          <w:rFonts w:ascii="Arial" w:hAnsi="Arial" w:cs="Arial"/>
          <w:b/>
          <w:sz w:val="20"/>
          <w:szCs w:val="20"/>
        </w:rPr>
        <w:t xml:space="preserve">.3 </w:t>
      </w:r>
      <w:r w:rsidR="004C5586" w:rsidRPr="0091400E">
        <w:rPr>
          <w:rFonts w:ascii="Arial" w:hAnsi="Arial" w:cs="Arial"/>
          <w:b/>
          <w:sz w:val="20"/>
          <w:szCs w:val="20"/>
        </w:rPr>
        <w:t>A HKFS célja, amelyhez a fejlesztés leginkább hozzájárul:</w:t>
      </w:r>
      <w:r w:rsidR="004C5586" w:rsidRPr="0091400E">
        <w:rPr>
          <w:rFonts w:ascii="Arial" w:hAnsi="Arial" w:cs="Arial"/>
          <w:sz w:val="20"/>
          <w:szCs w:val="20"/>
        </w:rPr>
        <w:t xml:space="preserve"> Röviden mutassa be, hogy a tervezett fejlesztés a HKFS</w:t>
      </w:r>
      <w:r w:rsidR="008C30FA">
        <w:rPr>
          <w:rFonts w:ascii="Arial" w:hAnsi="Arial" w:cs="Arial"/>
          <w:sz w:val="20"/>
          <w:szCs w:val="20"/>
        </w:rPr>
        <w:t>, illetve a helyi felhívás</w:t>
      </w:r>
      <w:r w:rsidR="004C5586" w:rsidRPr="0091400E">
        <w:rPr>
          <w:rFonts w:ascii="Arial" w:hAnsi="Arial" w:cs="Arial"/>
          <w:sz w:val="20"/>
          <w:szCs w:val="20"/>
        </w:rPr>
        <w:t xml:space="preserve"> melyik céljának megvalósulásához járul hozzá és</w:t>
      </w:r>
      <w:r w:rsidR="00A72F88">
        <w:rPr>
          <w:rFonts w:ascii="Arial" w:hAnsi="Arial" w:cs="Arial"/>
          <w:sz w:val="20"/>
          <w:szCs w:val="20"/>
        </w:rPr>
        <w:t xml:space="preserve"> azt</w:t>
      </w:r>
      <w:r w:rsidR="004C5586" w:rsidRPr="0091400E">
        <w:rPr>
          <w:rFonts w:ascii="Arial" w:hAnsi="Arial" w:cs="Arial"/>
          <w:sz w:val="20"/>
          <w:szCs w:val="20"/>
        </w:rPr>
        <w:t xml:space="preserve"> milyen módon éri el.</w:t>
      </w:r>
    </w:p>
    <w:p w14:paraId="633F652B" w14:textId="77777777" w:rsidR="004A2246" w:rsidRPr="0091400E" w:rsidRDefault="005429CC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2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.4 </w:t>
      </w:r>
      <w:r w:rsidRPr="0091400E">
        <w:rPr>
          <w:rFonts w:ascii="Arial" w:hAnsi="Arial" w:cs="Arial"/>
          <w:b/>
          <w:sz w:val="20"/>
          <w:szCs w:val="20"/>
        </w:rPr>
        <w:t>A projekt</w:t>
      </w:r>
      <w:r w:rsidR="004A2246" w:rsidRPr="0091400E">
        <w:rPr>
          <w:rFonts w:ascii="Arial" w:hAnsi="Arial" w:cs="Arial"/>
          <w:b/>
          <w:sz w:val="20"/>
          <w:szCs w:val="20"/>
        </w:rPr>
        <w:t xml:space="preserve"> </w:t>
      </w:r>
      <w:r w:rsidR="00397AA5" w:rsidRPr="0091400E">
        <w:rPr>
          <w:rFonts w:ascii="Arial" w:hAnsi="Arial" w:cs="Arial"/>
          <w:b/>
          <w:sz w:val="20"/>
          <w:szCs w:val="20"/>
        </w:rPr>
        <w:t xml:space="preserve">megvalósításának tervezett </w:t>
      </w:r>
      <w:r w:rsidR="004A2246" w:rsidRPr="0091400E">
        <w:rPr>
          <w:rFonts w:ascii="Arial" w:hAnsi="Arial" w:cs="Arial"/>
          <w:b/>
          <w:sz w:val="20"/>
          <w:szCs w:val="20"/>
        </w:rPr>
        <w:t>helyszíne</w:t>
      </w:r>
      <w:r w:rsidR="00397AA5" w:rsidRPr="0091400E">
        <w:rPr>
          <w:rFonts w:ascii="Arial" w:hAnsi="Arial" w:cs="Arial"/>
          <w:b/>
          <w:sz w:val="20"/>
          <w:szCs w:val="20"/>
        </w:rPr>
        <w:t>(i)</w:t>
      </w:r>
      <w:r w:rsidR="004A2246" w:rsidRPr="0091400E">
        <w:rPr>
          <w:rFonts w:ascii="Arial" w:hAnsi="Arial" w:cs="Arial"/>
          <w:b/>
          <w:sz w:val="20"/>
          <w:szCs w:val="20"/>
        </w:rPr>
        <w:t>:</w:t>
      </w:r>
      <w:r w:rsidR="00397AA5" w:rsidRPr="0091400E">
        <w:rPr>
          <w:rFonts w:ascii="Arial" w:hAnsi="Arial" w:cs="Arial"/>
          <w:sz w:val="20"/>
          <w:szCs w:val="20"/>
        </w:rPr>
        <w:t xml:space="preserve"> A</w:t>
      </w:r>
      <w:r w:rsidR="004A2246" w:rsidRPr="0091400E">
        <w:rPr>
          <w:rFonts w:ascii="Arial" w:hAnsi="Arial" w:cs="Arial"/>
          <w:sz w:val="20"/>
          <w:szCs w:val="20"/>
        </w:rPr>
        <w:t xml:space="preserve"> fejlesztés megvalósulásának helyszínére vonatkozó adatok megadása,</w:t>
      </w:r>
      <w:r w:rsidR="00397AA5" w:rsidRPr="0091400E">
        <w:rPr>
          <w:rFonts w:ascii="Arial" w:hAnsi="Arial" w:cs="Arial"/>
          <w:sz w:val="20"/>
          <w:szCs w:val="20"/>
        </w:rPr>
        <w:t xml:space="preserve"> </w:t>
      </w:r>
      <w:r w:rsidR="004A2246" w:rsidRPr="0091400E">
        <w:rPr>
          <w:rFonts w:ascii="Arial" w:hAnsi="Arial" w:cs="Arial"/>
          <w:sz w:val="20"/>
          <w:szCs w:val="20"/>
        </w:rPr>
        <w:t xml:space="preserve">pontos cím, helyrajzi szám, az ingatlan szövegszerű megnevezése, a tulajdonjogról nyilatkozat. </w:t>
      </w:r>
      <w:r w:rsidR="00397AA5" w:rsidRPr="0091400E">
        <w:rPr>
          <w:rFonts w:ascii="Arial" w:hAnsi="Arial" w:cs="Arial"/>
          <w:sz w:val="20"/>
          <w:szCs w:val="20"/>
        </w:rPr>
        <w:t>Több megvalósítási helyszín esetében valamennyit fel kell tüntetni.</w:t>
      </w:r>
      <w:r w:rsidR="00A72F88">
        <w:rPr>
          <w:rFonts w:ascii="Arial" w:hAnsi="Arial" w:cs="Arial"/>
          <w:sz w:val="20"/>
          <w:szCs w:val="20"/>
        </w:rPr>
        <w:t xml:space="preserve"> A táblázat szükség esetén további sorokkal bővíthető.</w:t>
      </w:r>
    </w:p>
    <w:p w14:paraId="121914D1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color w:val="FF0000"/>
          <w:sz w:val="20"/>
          <w:szCs w:val="20"/>
        </w:rPr>
        <w:t xml:space="preserve">FIGYELEM! </w:t>
      </w:r>
      <w:r w:rsidRPr="0091400E">
        <w:rPr>
          <w:rFonts w:ascii="Arial" w:hAnsi="Arial" w:cs="Arial"/>
          <w:sz w:val="20"/>
          <w:szCs w:val="20"/>
        </w:rPr>
        <w:t xml:space="preserve">Amennyiben a fejlesztés </w:t>
      </w:r>
      <w:r w:rsidR="00005EF3" w:rsidRPr="0091400E">
        <w:rPr>
          <w:rFonts w:ascii="Arial" w:hAnsi="Arial" w:cs="Arial"/>
          <w:sz w:val="20"/>
          <w:szCs w:val="20"/>
        </w:rPr>
        <w:t>nem saját tulajdonú ingatlanon történik (</w:t>
      </w:r>
      <w:r w:rsidRPr="0091400E">
        <w:rPr>
          <w:rFonts w:ascii="Arial" w:hAnsi="Arial" w:cs="Arial"/>
          <w:sz w:val="20"/>
          <w:szCs w:val="20"/>
        </w:rPr>
        <w:t>ellenőrzés a benyújtásr</w:t>
      </w:r>
      <w:r w:rsidR="00005EF3" w:rsidRPr="0091400E">
        <w:rPr>
          <w:rFonts w:ascii="Arial" w:hAnsi="Arial" w:cs="Arial"/>
          <w:sz w:val="20"/>
          <w:szCs w:val="20"/>
        </w:rPr>
        <w:t>a kerülő tulajdoni lap alapján)</w:t>
      </w:r>
      <w:r w:rsidRPr="0091400E">
        <w:rPr>
          <w:rFonts w:ascii="Arial" w:hAnsi="Arial" w:cs="Arial"/>
          <w:sz w:val="20"/>
          <w:szCs w:val="20"/>
        </w:rPr>
        <w:t xml:space="preserve"> tulajdonosi hozzájáruló nyilatkozat benyújtása szükséges.</w:t>
      </w:r>
    </w:p>
    <w:p w14:paraId="67404282" w14:textId="77777777" w:rsidR="004A2246" w:rsidRPr="0091400E" w:rsidRDefault="004A2246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A </w:t>
      </w:r>
      <w:r w:rsidR="00A72F88">
        <w:rPr>
          <w:rFonts w:ascii="Arial" w:hAnsi="Arial" w:cs="Arial"/>
          <w:sz w:val="20"/>
          <w:szCs w:val="20"/>
        </w:rPr>
        <w:t>támogatási</w:t>
      </w:r>
      <w:r w:rsidR="00A72F88" w:rsidRPr="0091400E">
        <w:rPr>
          <w:rFonts w:ascii="Arial" w:hAnsi="Arial" w:cs="Arial"/>
          <w:sz w:val="20"/>
          <w:szCs w:val="20"/>
        </w:rPr>
        <w:t xml:space="preserve"> </w:t>
      </w:r>
      <w:r w:rsidRPr="0091400E">
        <w:rPr>
          <w:rFonts w:ascii="Arial" w:hAnsi="Arial" w:cs="Arial"/>
          <w:sz w:val="20"/>
          <w:szCs w:val="20"/>
        </w:rPr>
        <w:t>forrásból fejlesztés csak olyan ingatlanon történ</w:t>
      </w:r>
      <w:r w:rsidR="00005EF3" w:rsidRPr="0091400E">
        <w:rPr>
          <w:rFonts w:ascii="Arial" w:hAnsi="Arial" w:cs="Arial"/>
          <w:sz w:val="20"/>
          <w:szCs w:val="20"/>
        </w:rPr>
        <w:t>het, amely per</w:t>
      </w:r>
      <w:r w:rsidR="004869E6" w:rsidRPr="0091400E">
        <w:rPr>
          <w:rFonts w:ascii="Arial" w:hAnsi="Arial" w:cs="Arial"/>
          <w:sz w:val="20"/>
          <w:szCs w:val="20"/>
        </w:rPr>
        <w:t>-</w:t>
      </w:r>
      <w:r w:rsidR="005429CC" w:rsidRPr="0091400E">
        <w:rPr>
          <w:rFonts w:ascii="Arial" w:hAnsi="Arial" w:cs="Arial"/>
          <w:sz w:val="20"/>
          <w:szCs w:val="20"/>
        </w:rPr>
        <w:t xml:space="preserve"> és igénymentes.</w:t>
      </w:r>
    </w:p>
    <w:p w14:paraId="274451FD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 permentesség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eszközt vagy ingatlant érintő per folyamatban.</w:t>
      </w:r>
    </w:p>
    <w:p w14:paraId="030A2BCF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Az igénymentesség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azt jelenti, hogy nincs jelenlegi vagy a jövőben várható követelés, amely az ingatlan tulajdonjogát fedezetbe vonásakor korlátozná vagy értékét csökkentené.</w:t>
      </w:r>
    </w:p>
    <w:p w14:paraId="383F4FF5" w14:textId="77777777" w:rsidR="004A2246" w:rsidRPr="0091400E" w:rsidRDefault="004A2246" w:rsidP="0091400E">
      <w:pPr>
        <w:spacing w:after="0"/>
        <w:ind w:left="709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Igénynek minősül</w:t>
      </w:r>
      <w:r w:rsidRPr="0091400E">
        <w:rPr>
          <w:rFonts w:ascii="Arial" w:hAnsi="Arial" w:cs="Arial"/>
          <w:i/>
          <w:color w:val="000000"/>
          <w:sz w:val="20"/>
          <w:szCs w:val="20"/>
        </w:rPr>
        <w:t>, ha az ingatlantulajdoni lapjának alábbi bejegyzések találhatóak:</w:t>
      </w:r>
    </w:p>
    <w:p w14:paraId="6FEB46D7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visszavásárlási jog;</w:t>
      </w:r>
    </w:p>
    <w:p w14:paraId="300998F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vételi jog;</w:t>
      </w:r>
    </w:p>
    <w:p w14:paraId="7B3E4D7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végrehajtási jog;</w:t>
      </w:r>
    </w:p>
    <w:p w14:paraId="202EB33C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 jogosulttal szemben megindított felszámolási eljárás, végelszámolás;</w:t>
      </w:r>
    </w:p>
    <w:p w14:paraId="3A9ED8F1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bírósági vagy hatósági határozaton alapuló telekalakítási és építési tilalom elrendelésének ténye, valamint egyéb építésügyi korlátozás;</w:t>
      </w:r>
    </w:p>
    <w:p w14:paraId="7AF56EB6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kisajátítási és telekalakítási eljárás megindításának a ténye;</w:t>
      </w:r>
    </w:p>
    <w:p w14:paraId="34A5422A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árverés kitűzésének ténye;</w:t>
      </w:r>
    </w:p>
    <w:p w14:paraId="42E81D73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zárlat;</w:t>
      </w:r>
    </w:p>
    <w:p w14:paraId="5DBE9699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tulajdonjog fenntartással történő eladás;</w:t>
      </w:r>
    </w:p>
    <w:p w14:paraId="73A452E8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az ingatlan-nyilvántartási eljárás felfüggesztésének ténye;</w:t>
      </w:r>
    </w:p>
    <w:p w14:paraId="020D7AA2" w14:textId="77777777" w:rsidR="004A2246" w:rsidRPr="0091400E" w:rsidRDefault="004A2246" w:rsidP="0090575A">
      <w:pPr>
        <w:numPr>
          <w:ilvl w:val="0"/>
          <w:numId w:val="2"/>
        </w:numPr>
        <w:spacing w:after="0"/>
        <w:ind w:left="1276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i/>
          <w:color w:val="000000"/>
          <w:sz w:val="20"/>
          <w:szCs w:val="20"/>
        </w:rPr>
        <w:t>jogerős hatósági vagy bírósági határozattal megállapított tartós környezetkárosodás ténye, mértéke és jellege.</w:t>
      </w:r>
    </w:p>
    <w:p w14:paraId="5A263F23" w14:textId="77777777" w:rsidR="004A2246" w:rsidRPr="0091400E" w:rsidRDefault="004A2246" w:rsidP="0091400E">
      <w:pPr>
        <w:ind w:left="708"/>
        <w:rPr>
          <w:rFonts w:ascii="Arial" w:hAnsi="Arial" w:cs="Arial"/>
          <w:i/>
          <w:color w:val="000000"/>
          <w:sz w:val="20"/>
          <w:szCs w:val="20"/>
        </w:rPr>
      </w:pPr>
      <w:r w:rsidRPr="0091400E">
        <w:rPr>
          <w:rFonts w:ascii="Arial" w:hAnsi="Arial" w:cs="Arial"/>
          <w:b/>
          <w:bCs/>
          <w:i/>
          <w:color w:val="000000"/>
          <w:sz w:val="20"/>
          <w:szCs w:val="20"/>
        </w:rPr>
        <w:t>Nem minősülnek igénynek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az ingatlan nyilvántartásba b</w:t>
      </w:r>
      <w:r w:rsidR="004869E6" w:rsidRPr="0091400E">
        <w:rPr>
          <w:rFonts w:ascii="Arial" w:hAnsi="Arial" w:cs="Arial"/>
          <w:i/>
          <w:color w:val="000000"/>
          <w:sz w:val="20"/>
          <w:szCs w:val="20"/>
        </w:rPr>
        <w:t xml:space="preserve">ejegyzett terhek, így például a </w:t>
      </w:r>
      <w:r w:rsidRPr="0091400E">
        <w:rPr>
          <w:rFonts w:ascii="Arial" w:hAnsi="Arial" w:cs="Arial"/>
          <w:i/>
          <w:color w:val="000000"/>
          <w:sz w:val="20"/>
          <w:szCs w:val="20"/>
        </w:rPr>
        <w:t>jelzálogjog, az elidegenítési és terhelési tilalom, a szolgalmak és a haszonélvezeti jog.</w:t>
      </w:r>
    </w:p>
    <w:p w14:paraId="08511AF4" w14:textId="77777777" w:rsidR="00884A2D" w:rsidRPr="0091400E" w:rsidRDefault="00090CA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</w:t>
      </w:r>
      <w:r w:rsidR="005429CC" w:rsidRPr="0091400E">
        <w:rPr>
          <w:rFonts w:ascii="Arial" w:hAnsi="Arial" w:cs="Arial"/>
          <w:b/>
          <w:bCs/>
          <w:sz w:val="20"/>
          <w:szCs w:val="20"/>
        </w:rPr>
        <w:t>projekt szakmai tartalmának részletezése</w:t>
      </w:r>
      <w:r w:rsidRPr="0091400E">
        <w:rPr>
          <w:rFonts w:ascii="Arial" w:hAnsi="Arial" w:cs="Arial"/>
          <w:b/>
          <w:bCs/>
          <w:sz w:val="20"/>
          <w:szCs w:val="20"/>
        </w:rPr>
        <w:t>:</w:t>
      </w: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91400E">
        <w:rPr>
          <w:rFonts w:ascii="Arial" w:hAnsi="Arial" w:cs="Arial"/>
          <w:sz w:val="20"/>
          <w:szCs w:val="20"/>
        </w:rPr>
        <w:t>Kérjük, mutass</w:t>
      </w:r>
      <w:r w:rsidR="004869E6" w:rsidRPr="0091400E">
        <w:rPr>
          <w:rFonts w:ascii="Arial" w:hAnsi="Arial" w:cs="Arial"/>
          <w:sz w:val="20"/>
          <w:szCs w:val="20"/>
        </w:rPr>
        <w:t>a</w:t>
      </w:r>
      <w:r w:rsidR="00D83D97" w:rsidRPr="0091400E">
        <w:rPr>
          <w:rFonts w:ascii="Arial" w:hAnsi="Arial" w:cs="Arial"/>
          <w:sz w:val="20"/>
          <w:szCs w:val="20"/>
        </w:rPr>
        <w:t xml:space="preserve"> be </w:t>
      </w:r>
    </w:p>
    <w:p w14:paraId="2A83C913" w14:textId="77777777" w:rsidR="00884A2D" w:rsidRPr="0091400E" w:rsidRDefault="004869E6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 </w:t>
      </w:r>
      <w:r w:rsidR="00D83D97" w:rsidRPr="0084358D">
        <w:rPr>
          <w:rFonts w:ascii="Arial" w:hAnsi="Arial" w:cs="Arial"/>
          <w:b/>
          <w:sz w:val="20"/>
          <w:szCs w:val="20"/>
        </w:rPr>
        <w:t xml:space="preserve">a </w:t>
      </w:r>
      <w:r w:rsidR="003323F0" w:rsidRPr="0084358D">
        <w:rPr>
          <w:rFonts w:ascii="Arial" w:hAnsi="Arial" w:cs="Arial"/>
          <w:b/>
          <w:sz w:val="20"/>
          <w:szCs w:val="20"/>
        </w:rPr>
        <w:t>projekt szükségességének alátámasztását</w:t>
      </w:r>
      <w:r w:rsidR="003323F0" w:rsidRPr="0091400E">
        <w:rPr>
          <w:rFonts w:ascii="Arial" w:hAnsi="Arial" w:cs="Arial"/>
          <w:sz w:val="20"/>
          <w:szCs w:val="20"/>
        </w:rPr>
        <w:t>: kérjük</w:t>
      </w:r>
      <w:r w:rsidR="00A72F88">
        <w:rPr>
          <w:rFonts w:ascii="Arial" w:hAnsi="Arial" w:cs="Arial"/>
          <w:sz w:val="20"/>
          <w:szCs w:val="20"/>
        </w:rPr>
        <w:t>,</w:t>
      </w:r>
      <w:r w:rsidR="003323F0" w:rsidRPr="0091400E">
        <w:rPr>
          <w:rFonts w:ascii="Arial" w:hAnsi="Arial" w:cs="Arial"/>
          <w:sz w:val="20"/>
          <w:szCs w:val="20"/>
        </w:rPr>
        <w:t xml:space="preserve"> ebben a pontban fejtse ki a </w:t>
      </w:r>
      <w:r w:rsidR="00D83D97" w:rsidRPr="0091400E">
        <w:rPr>
          <w:rFonts w:ascii="Arial" w:hAnsi="Arial" w:cs="Arial"/>
          <w:sz w:val="20"/>
          <w:szCs w:val="20"/>
        </w:rPr>
        <w:t>fejlesztés indokát (probléma, aminek megoldására irányul, vagy adottság/lehetőség</w:t>
      </w:r>
      <w:r w:rsidRPr="0091400E">
        <w:rPr>
          <w:rFonts w:ascii="Arial" w:hAnsi="Arial" w:cs="Arial"/>
          <w:sz w:val="20"/>
          <w:szCs w:val="20"/>
        </w:rPr>
        <w:t>,</w:t>
      </w:r>
      <w:r w:rsidR="00D83D97" w:rsidRPr="0091400E">
        <w:rPr>
          <w:rFonts w:ascii="Arial" w:hAnsi="Arial" w:cs="Arial"/>
          <w:sz w:val="20"/>
          <w:szCs w:val="20"/>
        </w:rPr>
        <w:t xml:space="preserve"> aminek kiaknázását szolgálja</w:t>
      </w:r>
      <w:r w:rsidR="00A24C19" w:rsidRPr="0091400E">
        <w:rPr>
          <w:rFonts w:ascii="Arial" w:hAnsi="Arial" w:cs="Arial"/>
          <w:sz w:val="20"/>
          <w:szCs w:val="20"/>
        </w:rPr>
        <w:t>, előzmény, amennyiben van</w:t>
      </w:r>
      <w:r w:rsidR="005429CC" w:rsidRPr="0091400E">
        <w:rPr>
          <w:rFonts w:ascii="Arial" w:hAnsi="Arial" w:cs="Arial"/>
          <w:sz w:val="20"/>
          <w:szCs w:val="20"/>
        </w:rPr>
        <w:t xml:space="preserve"> (pl</w:t>
      </w:r>
      <w:r w:rsidR="00A72F88">
        <w:rPr>
          <w:rFonts w:ascii="Arial" w:hAnsi="Arial" w:cs="Arial"/>
          <w:sz w:val="20"/>
          <w:szCs w:val="20"/>
        </w:rPr>
        <w:t>.</w:t>
      </w:r>
      <w:r w:rsidR="005429CC" w:rsidRPr="0091400E">
        <w:rPr>
          <w:rFonts w:ascii="Arial" w:hAnsi="Arial" w:cs="Arial"/>
          <w:sz w:val="20"/>
          <w:szCs w:val="20"/>
        </w:rPr>
        <w:t xml:space="preserve"> korábbi projekt, aminek az eredményeire épül a fejlesztés, korábbi együttműködés stb.)</w:t>
      </w:r>
      <w:r w:rsidR="00D83D97" w:rsidRPr="0091400E">
        <w:rPr>
          <w:rFonts w:ascii="Arial" w:hAnsi="Arial" w:cs="Arial"/>
          <w:sz w:val="20"/>
          <w:szCs w:val="20"/>
        </w:rPr>
        <w:t xml:space="preserve">, </w:t>
      </w:r>
    </w:p>
    <w:p w14:paraId="1CC5ADDA" w14:textId="77777777" w:rsidR="005429CC" w:rsidRPr="008C30FA" w:rsidRDefault="005429CC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projekt előkészítettség</w:t>
      </w:r>
      <w:r w:rsidR="003323F0" w:rsidRPr="0084358D">
        <w:rPr>
          <w:rFonts w:ascii="Arial" w:hAnsi="Arial" w:cs="Arial"/>
          <w:b/>
          <w:sz w:val="20"/>
          <w:szCs w:val="20"/>
        </w:rPr>
        <w:t>ét</w:t>
      </w:r>
      <w:r w:rsidRPr="008C30FA">
        <w:rPr>
          <w:rFonts w:ascii="Arial" w:hAnsi="Arial" w:cs="Arial"/>
          <w:sz w:val="20"/>
          <w:szCs w:val="20"/>
        </w:rPr>
        <w:t xml:space="preserve">: </w:t>
      </w:r>
      <w:r w:rsidR="008C30FA" w:rsidRPr="008C30FA">
        <w:rPr>
          <w:rFonts w:ascii="Arial" w:hAnsi="Arial" w:cs="Arial"/>
          <w:sz w:val="20"/>
          <w:szCs w:val="20"/>
        </w:rPr>
        <w:t xml:space="preserve">kérjük megadni, hogy mely előkészítő dokumentum áll rendelkezésre a támogatási kérelem benyújtásakor. </w:t>
      </w:r>
      <w:r w:rsidR="008C30FA">
        <w:rPr>
          <w:rFonts w:ascii="Arial" w:hAnsi="Arial" w:cs="Arial"/>
          <w:sz w:val="20"/>
          <w:szCs w:val="20"/>
        </w:rPr>
        <w:t>K</w:t>
      </w:r>
      <w:r w:rsidR="003323F0" w:rsidRPr="008C30FA">
        <w:rPr>
          <w:rFonts w:ascii="Arial" w:hAnsi="Arial" w:cs="Arial"/>
          <w:sz w:val="20"/>
          <w:szCs w:val="20"/>
        </w:rPr>
        <w:t>érjük</w:t>
      </w:r>
      <w:r w:rsidR="008A3E24">
        <w:rPr>
          <w:rFonts w:ascii="Arial" w:hAnsi="Arial" w:cs="Arial"/>
          <w:sz w:val="20"/>
          <w:szCs w:val="20"/>
        </w:rPr>
        <w:t>,</w:t>
      </w:r>
      <w:r w:rsidRPr="008C30FA">
        <w:rPr>
          <w:rFonts w:ascii="Arial" w:hAnsi="Arial" w:cs="Arial"/>
          <w:sz w:val="20"/>
          <w:szCs w:val="20"/>
        </w:rPr>
        <w:t xml:space="preserve"> válassza ki az alábbiak közül a projekt előkészítése szempontjából releváns dokumentumot és jelölje meg annak állapotát (elkészült/folyamatban van/a projekt keretében kerül kidolgozásra). Amennyiben </w:t>
      </w:r>
      <w:r w:rsidR="003323F0" w:rsidRPr="008C30FA">
        <w:rPr>
          <w:rFonts w:ascii="Arial" w:hAnsi="Arial" w:cs="Arial"/>
          <w:sz w:val="20"/>
          <w:szCs w:val="20"/>
        </w:rPr>
        <w:t>egyik dokumentum sem releváns, úgy ezt a választ szerepeltesse</w:t>
      </w:r>
      <w:r w:rsidR="008C30FA">
        <w:rPr>
          <w:rFonts w:ascii="Arial" w:hAnsi="Arial" w:cs="Arial"/>
          <w:sz w:val="20"/>
          <w:szCs w:val="20"/>
        </w:rPr>
        <w:t>:</w:t>
      </w:r>
      <w:r w:rsidR="008C30FA" w:rsidRPr="008C30FA">
        <w:rPr>
          <w:rFonts w:ascii="Arial" w:hAnsi="Arial" w:cs="Arial"/>
          <w:sz w:val="20"/>
          <w:szCs w:val="20"/>
        </w:rPr>
        <w:t xml:space="preserve"> </w:t>
      </w:r>
    </w:p>
    <w:p w14:paraId="66AB56C4" w14:textId="77777777" w:rsidR="003323F0" w:rsidRPr="0091400E" w:rsidRDefault="003323F0" w:rsidP="0091400E">
      <w:pPr>
        <w:spacing w:after="0"/>
        <w:ind w:left="851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igényfelmérés, piackutatás; integrált városfejlesztési stratégia; előzetes akcióterületi terv; akcióterületi terv; környezeti hatásvizsgálat; kerékpárforgalmi kiviteli terv; engedélyezési terv; kiviteli terv; közbeszerzési dokumentációk; hatóságok és a lakosság tájékoztatása; helyzetelemzés, stratégiát megalapozó dokumentumok; együttműködési program; épületenergetikai tanúsítvány; energetikai auditjelentés; műemléképület esetén szakhatósági határozat a műemléképület védett értékeiről; értékvizsgálat az épület helyi egyedi védelem alá helyezéséről; előzetes megvalósíthatósági tanulmány; megvalósíthatósági tanulmány; Fenntartható Energia Akcióterv (SEAP); környezeti hatásvizsgálat, klímakockázati elemzés; egyéb dokumentumok.</w:t>
      </w:r>
    </w:p>
    <w:p w14:paraId="562C7D7C" w14:textId="77777777" w:rsidR="00D83D97" w:rsidRPr="0091400E" w:rsidRDefault="00D83D97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a fejlesztés célcsoportját</w:t>
      </w:r>
      <w:r w:rsidR="004869E6" w:rsidRPr="0091400E">
        <w:rPr>
          <w:rFonts w:ascii="Arial" w:hAnsi="Arial" w:cs="Arial"/>
          <w:sz w:val="20"/>
          <w:szCs w:val="20"/>
        </w:rPr>
        <w:t xml:space="preserve"> (kik a fejlesztés közvetlen haszonélvezői)</w:t>
      </w:r>
      <w:r w:rsidRPr="0091400E">
        <w:rPr>
          <w:rFonts w:ascii="Arial" w:hAnsi="Arial" w:cs="Arial"/>
          <w:sz w:val="20"/>
          <w:szCs w:val="20"/>
        </w:rPr>
        <w:t>;</w:t>
      </w:r>
    </w:p>
    <w:p w14:paraId="03D6E78D" w14:textId="77777777" w:rsidR="003F6CF5" w:rsidRPr="003F6CF5" w:rsidRDefault="008C5700" w:rsidP="0090575A">
      <w:pPr>
        <w:pStyle w:val="Listaszerbekezds"/>
        <w:numPr>
          <w:ilvl w:val="2"/>
          <w:numId w:val="4"/>
        </w:numPr>
        <w:spacing w:after="0" w:line="240" w:lineRule="auto"/>
        <w:ind w:left="851" w:hanging="567"/>
        <w:rPr>
          <w:rFonts w:ascii="Arial" w:hAnsi="Arial" w:cs="Arial"/>
          <w:sz w:val="20"/>
          <w:szCs w:val="20"/>
        </w:rPr>
      </w:pPr>
      <w:r w:rsidRPr="003F6CF5">
        <w:rPr>
          <w:rFonts w:ascii="Arial" w:hAnsi="Arial" w:cs="Arial"/>
          <w:b/>
          <w:sz w:val="20"/>
          <w:szCs w:val="20"/>
        </w:rPr>
        <w:t>a megvalósítandó tevékenységek</w:t>
      </w:r>
      <w:r w:rsidR="00884A2D" w:rsidRPr="003F6CF5">
        <w:rPr>
          <w:rFonts w:ascii="Arial" w:hAnsi="Arial" w:cs="Arial"/>
          <w:b/>
          <w:sz w:val="20"/>
          <w:szCs w:val="20"/>
        </w:rPr>
        <w:t>et</w:t>
      </w:r>
      <w:r w:rsidR="00884A2D" w:rsidRPr="003F6CF5">
        <w:rPr>
          <w:rFonts w:ascii="Arial" w:hAnsi="Arial" w:cs="Arial"/>
          <w:sz w:val="20"/>
          <w:szCs w:val="20"/>
        </w:rPr>
        <w:t xml:space="preserve">: </w:t>
      </w:r>
      <w:r w:rsidR="0084358D" w:rsidRPr="003F6CF5">
        <w:rPr>
          <w:rFonts w:ascii="Arial" w:hAnsi="Arial" w:cs="Arial"/>
          <w:sz w:val="20"/>
          <w:szCs w:val="20"/>
        </w:rPr>
        <w:t>Kérjük, mutassa be a projekt részletes tartalmát és a tartalom feltételeknek való megfelelését. Kérjük, részletezze a támogatási kérelem tárgyát képező beavatkozás tervezett ÖSSZES támogatható tevékenységét (önállóan támogatható tevékenységek, önállóan nem támogatható, választható tevékenységek, önállóan nem támogatható, kötelezően megvalósítandó tevékenységek) a helyi felhívás 3.1. fejezetében található információk alapján, hozzávetőleges funkciónkénti költséghányad megjelölésével. K</w:t>
      </w:r>
      <w:r w:rsidR="00884A2D" w:rsidRPr="003F6CF5">
        <w:rPr>
          <w:rFonts w:ascii="Arial" w:hAnsi="Arial" w:cs="Arial"/>
          <w:sz w:val="20"/>
          <w:szCs w:val="20"/>
        </w:rPr>
        <w:t>érjük, hogy figyeljen arra, hogy az e pontban részletezett tevékenységek szerepeljenek a költségvetés táblában</w:t>
      </w:r>
      <w:r w:rsidR="008A3E24">
        <w:rPr>
          <w:rFonts w:ascii="Arial" w:hAnsi="Arial" w:cs="Arial"/>
          <w:sz w:val="20"/>
          <w:szCs w:val="20"/>
        </w:rPr>
        <w:t>.</w:t>
      </w:r>
      <w:r w:rsidR="0084358D" w:rsidRPr="003F6CF5">
        <w:rPr>
          <w:rFonts w:ascii="Arial" w:hAnsi="Arial" w:cs="Arial"/>
          <w:sz w:val="20"/>
          <w:szCs w:val="20"/>
        </w:rPr>
        <w:t xml:space="preserve"> A leírásban kérjük, térjen ki a helyi felhívás 3.4 pontjában rögzített feltételek teljesítésére, amennyiben releváns a kötelező tevékenységek megvalósítására, és a helyi felhívás 4. pontjában szereplő </w:t>
      </w:r>
      <w:r w:rsidR="003F6CF5" w:rsidRPr="003F6CF5">
        <w:rPr>
          <w:rFonts w:ascii="Arial" w:hAnsi="Arial" w:cs="Arial"/>
          <w:sz w:val="20"/>
          <w:szCs w:val="20"/>
        </w:rPr>
        <w:t xml:space="preserve">alábbi </w:t>
      </w:r>
      <w:r w:rsidR="0084358D" w:rsidRPr="003F6CF5">
        <w:rPr>
          <w:rFonts w:ascii="Arial" w:hAnsi="Arial" w:cs="Arial"/>
          <w:sz w:val="20"/>
          <w:szCs w:val="20"/>
        </w:rPr>
        <w:t>tartalmi értékelés szempontjainak teljesülésére</w:t>
      </w:r>
      <w:r w:rsidR="003F6CF5" w:rsidRPr="003F6CF5">
        <w:rPr>
          <w:rFonts w:ascii="Arial" w:hAnsi="Arial" w:cs="Arial"/>
          <w:sz w:val="20"/>
          <w:szCs w:val="20"/>
        </w:rPr>
        <w:t xml:space="preserve"> (a helyi felhívás alapján megadható néhány lényeges értékelési szempont, pl</w:t>
      </w:r>
      <w:r w:rsidR="008A3E24">
        <w:rPr>
          <w:rFonts w:ascii="Arial" w:hAnsi="Arial" w:cs="Arial"/>
          <w:sz w:val="20"/>
          <w:szCs w:val="20"/>
        </w:rPr>
        <w:t>.</w:t>
      </w:r>
      <w:r w:rsidR="003F6CF5" w:rsidRPr="003F6CF5">
        <w:rPr>
          <w:rFonts w:ascii="Arial" w:hAnsi="Arial" w:cs="Arial"/>
          <w:sz w:val="20"/>
          <w:szCs w:val="20"/>
        </w:rPr>
        <w:t xml:space="preserve"> költséghatékony, reális és takarékos költségvetési tervezet;</w:t>
      </w:r>
    </w:p>
    <w:p w14:paraId="667DB61B" w14:textId="77777777" w:rsidR="0084358D" w:rsidRPr="0084358D" w:rsidRDefault="00884A2D" w:rsidP="0090575A">
      <w:pPr>
        <w:pStyle w:val="Listaszerbekezds"/>
        <w:numPr>
          <w:ilvl w:val="2"/>
          <w:numId w:val="4"/>
        </w:numPr>
        <w:spacing w:after="0"/>
        <w:ind w:left="851" w:hanging="567"/>
        <w:rPr>
          <w:rFonts w:ascii="Arial" w:hAnsi="Arial" w:cs="Arial"/>
          <w:sz w:val="20"/>
          <w:szCs w:val="20"/>
        </w:rPr>
      </w:pPr>
      <w:r w:rsidRPr="0084358D">
        <w:rPr>
          <w:rFonts w:ascii="Arial" w:hAnsi="Arial" w:cs="Arial"/>
          <w:b/>
          <w:sz w:val="20"/>
          <w:szCs w:val="20"/>
        </w:rPr>
        <w:t>műszaki, szakmai eredményeket</w:t>
      </w:r>
      <w:r w:rsidR="004869E6" w:rsidRPr="0084358D">
        <w:rPr>
          <w:rFonts w:ascii="Arial" w:hAnsi="Arial" w:cs="Arial"/>
          <w:sz w:val="20"/>
          <w:szCs w:val="20"/>
        </w:rPr>
        <w:t xml:space="preserve">, </w:t>
      </w:r>
      <w:r w:rsidR="00912731" w:rsidRPr="0084358D">
        <w:rPr>
          <w:rFonts w:ascii="Arial" w:hAnsi="Arial" w:cs="Arial"/>
          <w:sz w:val="20"/>
          <w:szCs w:val="20"/>
        </w:rPr>
        <w:t>valamint</w:t>
      </w:r>
      <w:r w:rsidR="004869E6" w:rsidRPr="0084358D">
        <w:rPr>
          <w:rFonts w:ascii="Arial" w:hAnsi="Arial" w:cs="Arial"/>
          <w:sz w:val="20"/>
          <w:szCs w:val="20"/>
        </w:rPr>
        <w:t xml:space="preserve"> </w:t>
      </w:r>
      <w:r w:rsidR="009D679F" w:rsidRPr="0084358D">
        <w:rPr>
          <w:rFonts w:ascii="Arial" w:hAnsi="Arial" w:cs="Arial"/>
          <w:sz w:val="20"/>
          <w:szCs w:val="20"/>
        </w:rPr>
        <w:t>a</w:t>
      </w:r>
      <w:r w:rsidR="00912731" w:rsidRPr="0084358D">
        <w:rPr>
          <w:rFonts w:ascii="Arial" w:hAnsi="Arial" w:cs="Arial"/>
          <w:sz w:val="20"/>
          <w:szCs w:val="20"/>
        </w:rPr>
        <w:t>z</w:t>
      </w:r>
      <w:r w:rsidR="009D679F" w:rsidRPr="0084358D">
        <w:rPr>
          <w:rFonts w:ascii="Arial" w:hAnsi="Arial" w:cs="Arial"/>
          <w:sz w:val="20"/>
          <w:szCs w:val="20"/>
        </w:rPr>
        <w:t xml:space="preserve"> </w:t>
      </w:r>
      <w:r w:rsidR="00912731" w:rsidRPr="0084358D">
        <w:rPr>
          <w:rFonts w:ascii="Arial" w:hAnsi="Arial" w:cs="Arial"/>
          <w:sz w:val="20"/>
          <w:szCs w:val="20"/>
        </w:rPr>
        <w:t>eredménye</w:t>
      </w:r>
      <w:r w:rsidR="009D679F" w:rsidRPr="0084358D">
        <w:rPr>
          <w:rFonts w:ascii="Arial" w:hAnsi="Arial" w:cs="Arial"/>
          <w:sz w:val="20"/>
          <w:szCs w:val="20"/>
        </w:rPr>
        <w:t xml:space="preserve">k a projekt lezárása utáni </w:t>
      </w:r>
      <w:r w:rsidR="009D679F" w:rsidRPr="0084358D">
        <w:rPr>
          <w:rFonts w:ascii="Arial" w:hAnsi="Arial" w:cs="Arial"/>
          <w:b/>
          <w:sz w:val="20"/>
          <w:szCs w:val="20"/>
        </w:rPr>
        <w:t>fenntartására/működtetésére/hasznosítására vonatkozó terveket</w:t>
      </w:r>
      <w:r w:rsidRPr="0084358D">
        <w:rPr>
          <w:rFonts w:ascii="Arial" w:hAnsi="Arial" w:cs="Arial"/>
          <w:sz w:val="20"/>
          <w:szCs w:val="20"/>
        </w:rPr>
        <w:t xml:space="preserve">. </w:t>
      </w:r>
      <w:r w:rsidR="0084358D" w:rsidRPr="0084358D" w:rsidDel="001339E3">
        <w:rPr>
          <w:rFonts w:ascii="Arial" w:hAnsi="Arial" w:cs="Arial"/>
          <w:sz w:val="20"/>
          <w:szCs w:val="20"/>
        </w:rPr>
        <w:t>A legfontosabb paraméterek megadásával jellemezze a projekt által megvalósítani terv</w:t>
      </w:r>
      <w:r w:rsidR="0084358D" w:rsidRPr="0084358D">
        <w:rPr>
          <w:rFonts w:ascii="Arial" w:hAnsi="Arial" w:cs="Arial"/>
          <w:sz w:val="20"/>
          <w:szCs w:val="20"/>
        </w:rPr>
        <w:t xml:space="preserve">ezett műszaki/szakmai tartalmat, </w:t>
      </w:r>
      <w:r w:rsidR="0084358D">
        <w:rPr>
          <w:rFonts w:ascii="Arial" w:hAnsi="Arial" w:cs="Arial"/>
          <w:sz w:val="20"/>
          <w:szCs w:val="20"/>
        </w:rPr>
        <w:t xml:space="preserve">(amennyiben lehet, számszerűsített) </w:t>
      </w:r>
      <w:r w:rsidR="0084358D" w:rsidRPr="0084358D">
        <w:rPr>
          <w:rFonts w:ascii="Arial" w:hAnsi="Arial" w:cs="Arial"/>
          <w:sz w:val="20"/>
          <w:szCs w:val="20"/>
        </w:rPr>
        <w:t>eredményeket, mértékegységeket.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Kérjük, adja meg a megvalósítandó műszaki/szakmai </w:t>
      </w:r>
      <w:r w:rsidR="0084358D" w:rsidRPr="0084358D">
        <w:rPr>
          <w:rFonts w:ascii="Arial" w:hAnsi="Arial" w:cs="Arial"/>
          <w:sz w:val="20"/>
          <w:szCs w:val="20"/>
        </w:rPr>
        <w:t>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megnevezését, </w:t>
      </w:r>
      <w:r w:rsidR="0084358D" w:rsidRPr="0084358D">
        <w:rPr>
          <w:rFonts w:ascii="Arial" w:hAnsi="Arial" w:cs="Arial"/>
          <w:sz w:val="20"/>
          <w:szCs w:val="20"/>
        </w:rPr>
        <w:t xml:space="preserve">leírását, </w:t>
      </w:r>
      <w:r w:rsidR="0084358D" w:rsidRPr="0084358D" w:rsidDel="001339E3">
        <w:rPr>
          <w:rFonts w:ascii="Arial" w:hAnsi="Arial" w:cs="Arial"/>
          <w:sz w:val="20"/>
          <w:szCs w:val="20"/>
        </w:rPr>
        <w:t>a</w:t>
      </w:r>
      <w:r w:rsidR="0084358D" w:rsidRPr="0084358D">
        <w:rPr>
          <w:rFonts w:ascii="Arial" w:hAnsi="Arial" w:cs="Arial"/>
          <w:sz w:val="20"/>
          <w:szCs w:val="20"/>
        </w:rPr>
        <w:t>z eredmény</w:t>
      </w:r>
      <w:r w:rsidR="0084358D" w:rsidRPr="0084358D" w:rsidDel="001339E3">
        <w:rPr>
          <w:rFonts w:ascii="Arial" w:hAnsi="Arial" w:cs="Arial"/>
          <w:sz w:val="20"/>
          <w:szCs w:val="20"/>
        </w:rPr>
        <w:t xml:space="preserve"> nem számsze</w:t>
      </w:r>
      <w:r w:rsidR="0084358D" w:rsidRPr="0084358D">
        <w:rPr>
          <w:rFonts w:ascii="Arial" w:hAnsi="Arial" w:cs="Arial"/>
          <w:sz w:val="20"/>
          <w:szCs w:val="20"/>
        </w:rPr>
        <w:t>rűsíthető, egyéb tulajdonságait.</w:t>
      </w:r>
    </w:p>
    <w:p w14:paraId="7FC01840" w14:textId="77777777" w:rsidR="00884A2D" w:rsidRPr="0091400E" w:rsidRDefault="00884A2D" w:rsidP="0091400E">
      <w:pPr>
        <w:pStyle w:val="Listaszerbekezds"/>
        <w:spacing w:after="0"/>
        <w:ind w:left="851"/>
        <w:rPr>
          <w:rFonts w:ascii="Arial" w:hAnsi="Arial" w:cs="Arial"/>
          <w:sz w:val="20"/>
          <w:szCs w:val="20"/>
        </w:rPr>
      </w:pPr>
    </w:p>
    <w:p w14:paraId="076F456A" w14:textId="77777777" w:rsidR="00884A2D" w:rsidRPr="0091400E" w:rsidRDefault="00884A2D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Indikátor vállalások: </w:t>
      </w:r>
      <w:r w:rsidRPr="0091400E">
        <w:rPr>
          <w:rFonts w:ascii="Arial" w:hAnsi="Arial" w:cs="Arial"/>
          <w:bCs/>
          <w:sz w:val="20"/>
          <w:szCs w:val="20"/>
        </w:rPr>
        <w:t>Kérjük, adja meg a kötelező és a vállalt monitoring mutatók bázisértékeit (induló tevékenység, új beruházás esetén 0), a bázisérték mérésének évét, a vállalt célértékeket és azok elérésének évét.</w:t>
      </w:r>
    </w:p>
    <w:p w14:paraId="52C6B837" w14:textId="77777777" w:rsidR="00422E32" w:rsidRPr="0091400E" w:rsidRDefault="00422E32" w:rsidP="0091400E">
      <w:pPr>
        <w:pStyle w:val="Listaszerbekezds"/>
        <w:spacing w:after="0"/>
        <w:ind w:left="426"/>
        <w:rPr>
          <w:rFonts w:ascii="Arial" w:hAnsi="Arial" w:cs="Arial"/>
          <w:bCs/>
          <w:sz w:val="20"/>
          <w:szCs w:val="20"/>
        </w:rPr>
      </w:pPr>
    </w:p>
    <w:p w14:paraId="2C96057A" w14:textId="77777777" w:rsidR="00422E32" w:rsidRPr="0091400E" w:rsidRDefault="00422E32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Költségvetés: </w:t>
      </w:r>
      <w:r w:rsidRPr="0091400E">
        <w:rPr>
          <w:rFonts w:ascii="Arial" w:hAnsi="Arial" w:cs="Arial"/>
          <w:bCs/>
          <w:sz w:val="20"/>
          <w:szCs w:val="20"/>
        </w:rPr>
        <w:t>A költségvetés táblában fő tevékenységek szerint adja meg a helyi felhívásban szereplő, az adott tevékenységre vonatkozó költségtípusokat és költségelemeket (amennyiben az adatlap kéri) és ezek nettó és bruttó összköltségét, amely tartalmazza a támogatást és a saját erőt is.</w:t>
      </w:r>
      <w:r w:rsidR="007C57FF">
        <w:rPr>
          <w:rFonts w:ascii="Arial" w:hAnsi="Arial" w:cs="Arial"/>
          <w:bCs/>
          <w:sz w:val="20"/>
          <w:szCs w:val="20"/>
        </w:rPr>
        <w:t xml:space="preserve"> A 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>k</w:t>
      </w:r>
      <w:r w:rsidR="007C57FF" w:rsidRPr="007C57FF">
        <w:rPr>
          <w:rFonts w:ascii="Arial" w:hAnsi="Arial" w:cs="Arial"/>
          <w:bCs/>
          <w:sz w:val="20"/>
          <w:szCs w:val="20"/>
        </w:rPr>
        <w:t>öltségtípusok</w:t>
      </w:r>
      <w:r w:rsidR="007C57FF">
        <w:rPr>
          <w:rFonts w:ascii="Arial" w:hAnsi="Arial" w:cs="Arial"/>
          <w:bCs/>
          <w:sz w:val="20"/>
          <w:szCs w:val="20"/>
        </w:rPr>
        <w:t xml:space="preserve"> és a költségelemek a helyi felhívás 5.5 pontjában található felsorolásából választhatók. A </w:t>
      </w:r>
      <w:r w:rsidR="007C57FF">
        <w:rPr>
          <w:rFonts w:ascii="Arial" w:hAnsi="Arial" w:cs="Arial"/>
          <w:bCs/>
          <w:sz w:val="20"/>
          <w:szCs w:val="20"/>
          <w:u w:val="single"/>
        </w:rPr>
        <w:t>költségtípusokat az aláhúzott elemek, a költségelemeket pedig a francia bekezdéssel jelzett elemek</w:t>
      </w:r>
      <w:r w:rsidR="007C57FF" w:rsidRPr="007C57FF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7C57FF">
        <w:rPr>
          <w:rFonts w:ascii="Arial" w:hAnsi="Arial" w:cs="Arial"/>
          <w:bCs/>
          <w:sz w:val="20"/>
          <w:szCs w:val="20"/>
          <w:u w:val="single"/>
        </w:rPr>
        <w:t>jelzik</w:t>
      </w:r>
      <w:r w:rsidR="007C57FF">
        <w:rPr>
          <w:rFonts w:ascii="Arial" w:hAnsi="Arial" w:cs="Arial"/>
          <w:bCs/>
          <w:sz w:val="20"/>
          <w:szCs w:val="20"/>
        </w:rPr>
        <w:t xml:space="preserve">. </w:t>
      </w:r>
      <w:r w:rsidR="003F6CF5" w:rsidRPr="003F6CF5">
        <w:rPr>
          <w:rFonts w:ascii="Arial" w:hAnsi="Arial" w:cs="Arial"/>
          <w:b/>
          <w:sz w:val="20"/>
          <w:szCs w:val="20"/>
        </w:rPr>
        <w:t>A projekt elszámolható költségeit és forrásait Ft-ban kell megadni!</w:t>
      </w:r>
    </w:p>
    <w:p w14:paraId="125CD797" w14:textId="77777777" w:rsidR="00884A2D" w:rsidRPr="0091400E" w:rsidRDefault="00884A2D" w:rsidP="0091400E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0EC76D29" w14:textId="77777777" w:rsidR="00884A2D" w:rsidRPr="0091400E" w:rsidRDefault="009D679F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A fejlesztés megvalósításában résztvevő </w:t>
      </w:r>
      <w:r w:rsidR="00043F73" w:rsidRPr="0091400E">
        <w:rPr>
          <w:rFonts w:ascii="Arial" w:hAnsi="Arial" w:cs="Arial"/>
          <w:b/>
          <w:bCs/>
          <w:sz w:val="20"/>
          <w:szCs w:val="20"/>
        </w:rPr>
        <w:t>személyek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bemutatása: </w:t>
      </w:r>
      <w:r w:rsidR="00EB3BE8" w:rsidRPr="0091400E">
        <w:rPr>
          <w:rFonts w:ascii="Arial" w:hAnsi="Arial" w:cs="Arial"/>
          <w:bCs/>
          <w:sz w:val="20"/>
          <w:szCs w:val="20"/>
        </w:rPr>
        <w:t>K</w:t>
      </w:r>
      <w:r w:rsidRPr="0091400E">
        <w:rPr>
          <w:rFonts w:ascii="Arial" w:hAnsi="Arial" w:cs="Arial"/>
          <w:bCs/>
          <w:sz w:val="20"/>
          <w:szCs w:val="20"/>
        </w:rPr>
        <w:t xml:space="preserve">érjük, adja meg a projektben részt vevő </w:t>
      </w:r>
      <w:r w:rsidR="00043F73" w:rsidRPr="0091400E">
        <w:rPr>
          <w:rFonts w:ascii="Arial" w:hAnsi="Arial" w:cs="Arial"/>
          <w:bCs/>
          <w:sz w:val="20"/>
          <w:szCs w:val="20"/>
        </w:rPr>
        <w:t>személyek</w:t>
      </w:r>
      <w:r w:rsidR="00EB3BE8" w:rsidRPr="0091400E">
        <w:rPr>
          <w:rFonts w:ascii="Arial" w:hAnsi="Arial" w:cs="Arial"/>
          <w:bCs/>
          <w:sz w:val="20"/>
          <w:szCs w:val="20"/>
        </w:rPr>
        <w:t xml:space="preserve"> nevét, a fejlesztésben betöltött szerepét, a legmagasabb képzettségét, a fejlesztéssel összefüggő szakmai tapasztalatait és a tervezett heti munkaidő ráfordítást.</w:t>
      </w:r>
      <w:r w:rsidR="00EB3BE8" w:rsidRPr="0091400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3B3854E" w14:textId="77777777" w:rsidR="00884A2D" w:rsidRPr="0091400E" w:rsidRDefault="00884A2D" w:rsidP="0091400E">
      <w:pPr>
        <w:pStyle w:val="Listaszerbekezds"/>
        <w:rPr>
          <w:rFonts w:ascii="Arial" w:hAnsi="Arial" w:cs="Arial"/>
          <w:b/>
          <w:sz w:val="20"/>
          <w:szCs w:val="20"/>
        </w:rPr>
      </w:pPr>
    </w:p>
    <w:p w14:paraId="690DB8C8" w14:textId="77777777" w:rsidR="004E6353" w:rsidRPr="008C30FA" w:rsidRDefault="00EB3BE8" w:rsidP="0090575A">
      <w:pPr>
        <w:pStyle w:val="Listaszerbekezds"/>
        <w:numPr>
          <w:ilvl w:val="1"/>
          <w:numId w:val="4"/>
        </w:numPr>
        <w:spacing w:after="0"/>
        <w:ind w:left="426"/>
        <w:rPr>
          <w:rFonts w:ascii="Arial" w:hAnsi="Arial" w:cs="Arial"/>
          <w:sz w:val="20"/>
          <w:szCs w:val="20"/>
        </w:rPr>
      </w:pPr>
      <w:r w:rsidRPr="008C30FA">
        <w:rPr>
          <w:rFonts w:ascii="Arial" w:hAnsi="Arial" w:cs="Arial"/>
          <w:b/>
          <w:sz w:val="20"/>
          <w:szCs w:val="20"/>
        </w:rPr>
        <w:t xml:space="preserve">A tervezett fejlesztés időbeli ütemezése: </w:t>
      </w:r>
      <w:r w:rsidR="008C30FA" w:rsidRPr="008C30FA">
        <w:rPr>
          <w:rFonts w:ascii="Arial" w:hAnsi="Arial" w:cs="Arial"/>
          <w:sz w:val="20"/>
          <w:szCs w:val="20"/>
        </w:rPr>
        <w:t>Kérjük</w:t>
      </w:r>
      <w:r w:rsidR="008A3E24">
        <w:rPr>
          <w:rFonts w:ascii="Arial" w:hAnsi="Arial" w:cs="Arial"/>
          <w:sz w:val="20"/>
          <w:szCs w:val="20"/>
        </w:rPr>
        <w:t>,</w:t>
      </w:r>
      <w:r w:rsidR="008C30FA" w:rsidRPr="008C30FA">
        <w:rPr>
          <w:rFonts w:ascii="Arial" w:hAnsi="Arial" w:cs="Arial"/>
          <w:sz w:val="20"/>
          <w:szCs w:val="20"/>
        </w:rPr>
        <w:t xml:space="preserve"> adja meg a</w:t>
      </w:r>
      <w:r w:rsidRPr="008C30FA">
        <w:rPr>
          <w:rFonts w:ascii="Arial" w:hAnsi="Arial" w:cs="Arial"/>
          <w:sz w:val="20"/>
          <w:szCs w:val="20"/>
        </w:rPr>
        <w:t xml:space="preserve"> projekt indításának és fizikai </w:t>
      </w:r>
      <w:r w:rsidR="004E6353" w:rsidRPr="008C30FA">
        <w:rPr>
          <w:rFonts w:ascii="Arial" w:hAnsi="Arial" w:cs="Arial"/>
          <w:sz w:val="20"/>
          <w:szCs w:val="20"/>
        </w:rPr>
        <w:t xml:space="preserve">befejezésének </w:t>
      </w:r>
      <w:r w:rsidR="008C30FA" w:rsidRPr="008C30FA">
        <w:rPr>
          <w:rFonts w:ascii="Arial" w:hAnsi="Arial" w:cs="Arial"/>
          <w:sz w:val="20"/>
          <w:szCs w:val="20"/>
        </w:rPr>
        <w:t xml:space="preserve">dátumát.  </w:t>
      </w:r>
    </w:p>
    <w:p w14:paraId="4E76BA61" w14:textId="77777777" w:rsidR="004E6353" w:rsidRPr="004E6353" w:rsidRDefault="004E6353" w:rsidP="004E6353">
      <w:pPr>
        <w:ind w:left="426"/>
        <w:rPr>
          <w:rFonts w:ascii="Arial" w:hAnsi="Arial" w:cs="Arial"/>
          <w:sz w:val="20"/>
          <w:szCs w:val="20"/>
        </w:rPr>
      </w:pP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A projekt fizikai befejezése: a projekt keretében támogatott valamennyi tevékenység a </w:t>
      </w:r>
      <w:r w:rsidRPr="004E6353">
        <w:rPr>
          <w:rFonts w:ascii="Arial" w:hAnsi="Arial" w:cs="Arial"/>
          <w:sz w:val="20"/>
          <w:szCs w:val="20"/>
        </w:rPr>
        <w:t>Támogat</w:t>
      </w:r>
      <w:r w:rsidR="008C30FA">
        <w:rPr>
          <w:rFonts w:ascii="Arial" w:hAnsi="Arial" w:cs="Arial"/>
          <w:sz w:val="20"/>
          <w:szCs w:val="20"/>
        </w:rPr>
        <w:t>ási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="008C30FA">
        <w:rPr>
          <w:rFonts w:ascii="Arial" w:hAnsi="Arial" w:cs="Arial"/>
          <w:sz w:val="20"/>
          <w:szCs w:val="20"/>
        </w:rPr>
        <w:t>Szerződésben</w:t>
      </w:r>
      <w:r w:rsidRPr="004E6353">
        <w:rPr>
          <w:rFonts w:ascii="Arial" w:hAnsi="Arial" w:cs="Arial"/>
          <w:sz w:val="20"/>
          <w:szCs w:val="20"/>
        </w:rPr>
        <w:t xml:space="preserve"> 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 xml:space="preserve">meghatározottak szerint, a </w:t>
      </w:r>
      <w:r w:rsidR="008C30FA">
        <w:rPr>
          <w:rFonts w:ascii="Arial" w:eastAsia="Calibri" w:hAnsi="Arial" w:cs="Arial"/>
          <w:color w:val="000000"/>
          <w:sz w:val="20"/>
          <w:szCs w:val="20"/>
        </w:rPr>
        <w:t>helyi f</w:t>
      </w:r>
      <w:r w:rsidRPr="004E6353">
        <w:rPr>
          <w:rFonts w:ascii="Arial" w:eastAsia="Calibri" w:hAnsi="Arial" w:cs="Arial"/>
          <w:color w:val="000000"/>
          <w:sz w:val="20"/>
          <w:szCs w:val="20"/>
        </w:rPr>
        <w:t>elhívásban meghatározott feltételek mellett teljesült. A projekt fizikai befejezés napjának a projekt utolsó támogatott tevékenysége fizikai teljesítésének a napja minősül.</w:t>
      </w:r>
    </w:p>
    <w:p w14:paraId="3BD90064" w14:textId="77777777" w:rsidR="004E6353" w:rsidRPr="004E6353" w:rsidRDefault="004E6353" w:rsidP="004E6353">
      <w:pPr>
        <w:pStyle w:val="Default"/>
        <w:ind w:left="426"/>
        <w:jc w:val="both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A projekt </w:t>
      </w:r>
      <w:r w:rsidRPr="004E6353">
        <w:rPr>
          <w:rFonts w:ascii="Arial" w:hAnsi="Arial" w:cs="Arial"/>
          <w:b/>
          <w:sz w:val="20"/>
          <w:szCs w:val="20"/>
        </w:rPr>
        <w:t>fizikai befejezésének dátuma</w:t>
      </w:r>
      <w:r w:rsidRPr="004E6353">
        <w:rPr>
          <w:rFonts w:ascii="Arial" w:hAnsi="Arial" w:cs="Arial"/>
          <w:sz w:val="20"/>
          <w:szCs w:val="20"/>
        </w:rPr>
        <w:t>, amely</w:t>
      </w:r>
      <w:r w:rsidRPr="004E6353">
        <w:rPr>
          <w:rFonts w:ascii="Arial" w:hAnsi="Arial" w:cs="Arial"/>
          <w:b/>
          <w:sz w:val="20"/>
          <w:szCs w:val="20"/>
        </w:rPr>
        <w:t xml:space="preserve"> </w:t>
      </w:r>
      <w:r w:rsidRPr="004E6353">
        <w:rPr>
          <w:rFonts w:ascii="Arial" w:hAnsi="Arial" w:cs="Arial"/>
          <w:sz w:val="20"/>
          <w:szCs w:val="20"/>
        </w:rPr>
        <w:t>a beruházás utolsó elemének megvalósulása:</w:t>
      </w:r>
    </w:p>
    <w:p w14:paraId="0EF0DE6A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a projekthez közvetlenül kapcsolódó előzetes tanulmányok, engedélyezési dokumentumok elkészítésének esetében a teljesítést igazoló dokumentum kiállításának napja;</w:t>
      </w:r>
    </w:p>
    <w:p w14:paraId="49913311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Előkészítési tevékenységek igénybe vételén belül, b)</w:t>
      </w:r>
      <w:r w:rsidRPr="004E6353">
        <w:rPr>
          <w:rFonts w:ascii="Arial" w:hAnsi="Arial" w:cs="Arial"/>
          <w:sz w:val="20"/>
          <w:szCs w:val="20"/>
        </w:rPr>
        <w:tab/>
        <w:t>közbeszerzési költségek közbeszerzés előkészítési tevékenységeinek költsége (közbeszerzési szakértő díja, hirdetési/hirdetményi költségek, ajánlati/ajánlattételi felhívás elkészítésének költségei, közbeszerzés eredményeként megkötendő szerződések előkészítése esetében a teljesítést igazoló dokumentum kiállításának napja;</w:t>
      </w:r>
    </w:p>
    <w:p w14:paraId="6260F39B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Beruházási tevékenység igénybe vétele esetén, amennyiben megtörténik a sikeres műszaki átadás átvétel, jegyzőkönyvvel alátámasztva (engedélyköteles építés esetén a záró kifizetési igénylés, illetve az ahhoz kapcsolódó záró beszámoló benyújtásakor az engedélyező hatóság igazolásának csatolása szükséges arról, hogy a használatbavételi (forgalomba helyezési, üzemeltetési) engedélyezési eljárás, illetve amennyiben releváns, a műszaki engedélyezési eljárás folyamatban van; a teljes üzemszerű működés megindulását lehetővé tevő jogerős (ideiglenes) használatbavételi (forgalomba helyezési, üzemeltetési, valamint működési engedély a záró kifizetési igénylés és záró beszámoló jóváhagyásához nyújtandó be);</w:t>
      </w:r>
    </w:p>
    <w:p w14:paraId="3C6E78BF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 xml:space="preserve">Eszközbeszerzés esetén üzembe helyezési jegyzőkönyv kiállításának napja; </w:t>
      </w:r>
    </w:p>
    <w:p w14:paraId="751AFF64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megvalósításhoz kapcsolódó szolgáltatások igénybe vételén belül, a</w:t>
      </w:r>
      <w:r w:rsidRPr="004E6353">
        <w:rPr>
          <w:rFonts w:ascii="Arial" w:hAnsi="Arial" w:cs="Arial"/>
          <w:sz w:val="20"/>
          <w:szCs w:val="20"/>
        </w:rPr>
        <w:tab/>
        <w:t>műszaki ellenőri szolgáltatás, az egyéb műszaki jellegű szolgáltatások, kötelezően előírt nyilvánosság biztosításának, projektszintű könyvvizsgálatnak és egyéb szolgáltatási tevékenységeknek igénybe vétele esetén a teljesítést igazoló dokumentum kiállításának napja;</w:t>
      </w:r>
    </w:p>
    <w:p w14:paraId="27C48E86" w14:textId="77777777" w:rsidR="004E6353" w:rsidRPr="004E6353" w:rsidRDefault="004E6353" w:rsidP="0090575A">
      <w:pPr>
        <w:pStyle w:val="Listaszerbekezds"/>
        <w:numPr>
          <w:ilvl w:val="0"/>
          <w:numId w:val="6"/>
        </w:numPr>
        <w:spacing w:after="0" w:line="240" w:lineRule="auto"/>
        <w:ind w:left="709" w:hanging="283"/>
        <w:jc w:val="left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Projektmenedzsment tevékenység igénybe vételén belül a projektmenedzsment személyi jellegű ráfordítása esetében a munkavállaló részére kiállított bérpapír; projektmenedzsmenthez igénybevett szakértői szolgáltatás esetében a teljesítést igazoló dokumentum kiállításának napja;</w:t>
      </w:r>
    </w:p>
    <w:p w14:paraId="3A9C7370" w14:textId="77777777" w:rsidR="004E6353" w:rsidRPr="004E6353" w:rsidRDefault="004E6353" w:rsidP="0090575A">
      <w:pPr>
        <w:numPr>
          <w:ilvl w:val="0"/>
          <w:numId w:val="6"/>
        </w:numPr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  <w:r w:rsidRPr="004E6353">
        <w:rPr>
          <w:rFonts w:ascii="Arial" w:hAnsi="Arial" w:cs="Arial"/>
          <w:sz w:val="20"/>
          <w:szCs w:val="20"/>
        </w:rPr>
        <w:t>Szakmai megvalósításban közreműködő munkatársak költségei esetében munkavállaló részére kiállított bérpapír.</w:t>
      </w:r>
    </w:p>
    <w:p w14:paraId="1F05517A" w14:textId="77777777" w:rsidR="004E6353" w:rsidRDefault="004E6353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</w:p>
    <w:p w14:paraId="2A137B3B" w14:textId="77777777" w:rsidR="008C30FA" w:rsidRPr="0091400E" w:rsidRDefault="008C30FA" w:rsidP="004E6353">
      <w:pPr>
        <w:pStyle w:val="Listaszerbekezds"/>
        <w:spacing w:after="0"/>
        <w:ind w:left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projekt megkezdése és fizikai befejezése </w:t>
      </w:r>
      <w:r w:rsidRPr="0091400E">
        <w:rPr>
          <w:rFonts w:ascii="Arial" w:hAnsi="Arial" w:cs="Arial"/>
          <w:sz w:val="20"/>
          <w:szCs w:val="20"/>
        </w:rPr>
        <w:t xml:space="preserve">mellett kérjük, mutassa be a fejlesztés mérföldköveit és azok teljesülésének időpontját az alábbi minta alapján (külön ERFA és ESZA forrásból megvalósítandó projektekre). Kérjük, hogy az egyes mérföldkövek között eltelt idő ne haladja meg a 6 hónapot.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F50062" w:rsidRPr="0091400E" w14:paraId="4765E604" w14:textId="77777777" w:rsidTr="00D27BD5">
        <w:tc>
          <w:tcPr>
            <w:tcW w:w="352" w:type="pct"/>
            <w:shd w:val="clear" w:color="auto" w:fill="E6E6E6"/>
            <w:vAlign w:val="center"/>
          </w:tcPr>
          <w:p w14:paraId="486B4BF8" w14:textId="77777777" w:rsidR="00F50062" w:rsidRPr="0091400E" w:rsidRDefault="00F50062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574E322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DE6B976" w14:textId="77777777" w:rsidR="00F50062" w:rsidRPr="0091400E" w:rsidRDefault="00F50062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</w:t>
            </w:r>
            <w:r w:rsidR="00D27BD5" w:rsidRPr="0091400E">
              <w:rPr>
                <w:rFonts w:ascii="Arial" w:hAnsi="Arial" w:cs="Arial"/>
                <w:b/>
              </w:rPr>
              <w:t xml:space="preserve"> (ERFA – minta!)</w:t>
            </w:r>
          </w:p>
        </w:tc>
      </w:tr>
      <w:tr w:rsidR="00090CAD" w:rsidRPr="0091400E" w14:paraId="5428EF30" w14:textId="77777777" w:rsidTr="00D27BD5">
        <w:tc>
          <w:tcPr>
            <w:tcW w:w="352" w:type="pct"/>
            <w:shd w:val="clear" w:color="auto" w:fill="auto"/>
            <w:vAlign w:val="center"/>
          </w:tcPr>
          <w:p w14:paraId="2B3614ED" w14:textId="77777777" w:rsidR="00090CAD" w:rsidRPr="0091400E" w:rsidRDefault="00090CAD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</w:t>
            </w:r>
            <w:r w:rsidR="00F50062" w:rsidRPr="009140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4CD8A09" w14:textId="77777777" w:rsidR="00090CAD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2018.01.31.</w:t>
            </w:r>
            <w:r w:rsidR="00090CAD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6C354F1D" w14:textId="77777777" w:rsidR="00090CAD" w:rsidRPr="0091400E" w:rsidRDefault="0070198F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Projekt előkészítése (1. kifizetési kérelem): pl. 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 xml:space="preserve">projektmenedzsment szervezet felállítása, közbeszerzés lebonyolítása, </w:t>
            </w:r>
            <w:r w:rsidRPr="0091400E">
              <w:rPr>
                <w:rFonts w:ascii="Arial" w:hAnsi="Arial" w:cs="Arial"/>
                <w:sz w:val="20"/>
                <w:szCs w:val="20"/>
              </w:rPr>
              <w:t xml:space="preserve">tulajdonviszonyok rendezése, műszaki tervdokumentáció elkészítése, 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projektindí</w:t>
            </w:r>
            <w:r w:rsidR="00D27BD5" w:rsidRPr="0091400E">
              <w:rPr>
                <w:rFonts w:ascii="Arial" w:hAnsi="Arial" w:cs="Arial"/>
                <w:sz w:val="20"/>
                <w:szCs w:val="20"/>
              </w:rPr>
              <w:t>tással kapcsolatos kötelező nyilvánosság megvalósítása</w:t>
            </w:r>
          </w:p>
        </w:tc>
      </w:tr>
      <w:tr w:rsidR="00D70C2C" w:rsidRPr="0091400E" w14:paraId="10E807D2" w14:textId="77777777" w:rsidTr="00D27BD5">
        <w:tc>
          <w:tcPr>
            <w:tcW w:w="352" w:type="pct"/>
            <w:shd w:val="clear" w:color="auto" w:fill="auto"/>
            <w:vAlign w:val="center"/>
          </w:tcPr>
          <w:p w14:paraId="416CF4C1" w14:textId="77777777" w:rsidR="00D70C2C" w:rsidRPr="0091400E" w:rsidRDefault="00D70C2C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0BF674AC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08E694D3" w14:textId="77777777" w:rsidR="00D70C2C" w:rsidRPr="0091400E" w:rsidRDefault="0070198F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Kivitelezés: (2. k</w:t>
            </w:r>
            <w:r w:rsidR="00D27BD5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D27BD5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D27BD5" w:rsidRPr="0091400E">
              <w:rPr>
                <w:rFonts w:ascii="Arial" w:hAnsi="Arial" w:cs="Arial"/>
              </w:rPr>
              <w:t>közösségi ház felújítása, eszközbeszerzés lebonyolítása</w:t>
            </w:r>
          </w:p>
        </w:tc>
      </w:tr>
      <w:tr w:rsidR="00D70C2C" w:rsidRPr="0091400E" w14:paraId="4954F729" w14:textId="77777777" w:rsidTr="00D27BD5">
        <w:tc>
          <w:tcPr>
            <w:tcW w:w="352" w:type="pct"/>
            <w:shd w:val="clear" w:color="auto" w:fill="auto"/>
            <w:vAlign w:val="center"/>
          </w:tcPr>
          <w:p w14:paraId="3080BA5D" w14:textId="77777777" w:rsidR="00D70C2C" w:rsidRPr="0091400E" w:rsidRDefault="00D70C2C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557A48AB" w14:textId="77777777" w:rsidR="00D70C2C" w:rsidRPr="0091400E" w:rsidRDefault="00D27BD5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2018.12.31.</w:t>
            </w:r>
            <w:r w:rsidR="00D70C2C" w:rsidRPr="0091400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4F429B84" w14:textId="77777777" w:rsidR="00D70C2C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D27BD5" w:rsidRPr="0091400E">
              <w:rPr>
                <w:rFonts w:ascii="Arial" w:hAnsi="Arial" w:cs="Arial"/>
              </w:rPr>
              <w:t>Zá</w:t>
            </w:r>
            <w:r w:rsidRPr="0091400E">
              <w:rPr>
                <w:rFonts w:ascii="Arial" w:hAnsi="Arial" w:cs="Arial"/>
              </w:rPr>
              <w:t>ró kifizetési kérelem)</w:t>
            </w:r>
            <w:r w:rsidR="00D27BD5" w:rsidRPr="0091400E">
              <w:rPr>
                <w:rFonts w:ascii="Arial" w:hAnsi="Arial" w:cs="Arial"/>
              </w:rPr>
              <w:t>: udvar felújítása, akadálymentesítése, projektzárással kapcsolatos kötelező nyilvánosság megvalósítása</w:t>
            </w:r>
          </w:p>
        </w:tc>
      </w:tr>
    </w:tbl>
    <w:p w14:paraId="5B9AC26D" w14:textId="77777777" w:rsidR="00090CAD" w:rsidRPr="0091400E" w:rsidRDefault="00090CAD" w:rsidP="0091400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559"/>
        <w:gridCol w:w="7364"/>
      </w:tblGrid>
      <w:tr w:rsidR="00832A99" w:rsidRPr="0091400E" w14:paraId="60C22BFC" w14:textId="77777777" w:rsidTr="00380292">
        <w:tc>
          <w:tcPr>
            <w:tcW w:w="352" w:type="pct"/>
            <w:shd w:val="clear" w:color="auto" w:fill="E6E6E6"/>
            <w:vAlign w:val="center"/>
          </w:tcPr>
          <w:p w14:paraId="5B21A3F7" w14:textId="77777777" w:rsidR="00832A99" w:rsidRPr="0091400E" w:rsidRDefault="00832A99" w:rsidP="0091400E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400E">
              <w:rPr>
                <w:rFonts w:ascii="Arial" w:hAnsi="Arial" w:cs="Arial"/>
                <w:b/>
                <w:sz w:val="20"/>
                <w:szCs w:val="20"/>
              </w:rPr>
              <w:t>Ssz.</w:t>
            </w:r>
          </w:p>
        </w:tc>
        <w:tc>
          <w:tcPr>
            <w:tcW w:w="812" w:type="pct"/>
            <w:shd w:val="clear" w:color="auto" w:fill="E6E6E6"/>
            <w:vAlign w:val="center"/>
          </w:tcPr>
          <w:p w14:paraId="349C28CD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Mérföldkő elérésének időpontja</w:t>
            </w:r>
          </w:p>
        </w:tc>
        <w:tc>
          <w:tcPr>
            <w:tcW w:w="3836" w:type="pct"/>
            <w:shd w:val="clear" w:color="auto" w:fill="E6E6E6"/>
            <w:vAlign w:val="center"/>
          </w:tcPr>
          <w:p w14:paraId="65D613CA" w14:textId="77777777" w:rsidR="00832A99" w:rsidRPr="0091400E" w:rsidRDefault="00832A99" w:rsidP="0091400E">
            <w:pPr>
              <w:pStyle w:val="Norml1"/>
              <w:spacing w:before="0" w:after="0" w:line="276" w:lineRule="auto"/>
              <w:jc w:val="center"/>
              <w:rPr>
                <w:rFonts w:ascii="Arial" w:hAnsi="Arial" w:cs="Arial"/>
                <w:b/>
              </w:rPr>
            </w:pPr>
            <w:r w:rsidRPr="0091400E">
              <w:rPr>
                <w:rFonts w:ascii="Arial" w:hAnsi="Arial" w:cs="Arial"/>
                <w:b/>
              </w:rPr>
              <w:t>Ellátandó tevékenység (ESZA – minta!)</w:t>
            </w:r>
          </w:p>
        </w:tc>
      </w:tr>
      <w:tr w:rsidR="00832A99" w:rsidRPr="0091400E" w14:paraId="77845434" w14:textId="77777777" w:rsidTr="00380292">
        <w:tc>
          <w:tcPr>
            <w:tcW w:w="352" w:type="pct"/>
            <w:shd w:val="clear" w:color="auto" w:fill="auto"/>
            <w:vAlign w:val="center"/>
          </w:tcPr>
          <w:p w14:paraId="141E4934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8EAFD85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2018.01.31.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1A0CC8E9" w14:textId="77777777" w:rsidR="00832A99" w:rsidRPr="0091400E" w:rsidRDefault="00D30356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Projekt előkészítése: (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 xml:space="preserve">1. </w:t>
            </w:r>
            <w:r w:rsidRPr="0091400E">
              <w:rPr>
                <w:rFonts w:ascii="Arial" w:hAnsi="Arial" w:cs="Arial"/>
                <w:sz w:val="20"/>
                <w:szCs w:val="20"/>
              </w:rPr>
              <w:t>k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ifizetési kérelem</w:t>
            </w:r>
            <w:r w:rsidRPr="0091400E">
              <w:rPr>
                <w:rFonts w:ascii="Arial" w:hAnsi="Arial" w:cs="Arial"/>
                <w:sz w:val="20"/>
                <w:szCs w:val="20"/>
              </w:rPr>
              <w:t>)</w:t>
            </w:r>
            <w:r w:rsidR="00832A99" w:rsidRPr="0091400E">
              <w:rPr>
                <w:rFonts w:ascii="Arial" w:hAnsi="Arial" w:cs="Arial"/>
                <w:sz w:val="20"/>
                <w:szCs w:val="20"/>
              </w:rPr>
              <w:t>: projektmenedzsment szervezet felállítása, szakmai megvalósítók alkalmazása, programok lebonyolításához szükséges eszközök beszerzése, projektindítással kapcsolatos kötelező nyilvánosság megvalósítása</w:t>
            </w:r>
          </w:p>
        </w:tc>
      </w:tr>
      <w:tr w:rsidR="00832A99" w:rsidRPr="0091400E" w14:paraId="61930428" w14:textId="77777777" w:rsidTr="00380292">
        <w:tc>
          <w:tcPr>
            <w:tcW w:w="352" w:type="pct"/>
            <w:shd w:val="clear" w:color="auto" w:fill="auto"/>
            <w:vAlign w:val="center"/>
          </w:tcPr>
          <w:p w14:paraId="2A9F4C9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3C4B41CF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>2018.07.31.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2E287812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Programok lebonyolítása: (</w:t>
            </w:r>
            <w:r w:rsidR="00832A99" w:rsidRPr="0091400E">
              <w:rPr>
                <w:rFonts w:ascii="Arial" w:hAnsi="Arial" w:cs="Arial"/>
              </w:rPr>
              <w:t xml:space="preserve">2. </w:t>
            </w:r>
            <w:r w:rsidRPr="0091400E">
              <w:rPr>
                <w:rFonts w:ascii="Arial" w:hAnsi="Arial" w:cs="Arial"/>
              </w:rPr>
              <w:t>k</w:t>
            </w:r>
            <w:r w:rsidR="00832A99" w:rsidRPr="0091400E">
              <w:rPr>
                <w:rFonts w:ascii="Arial" w:hAnsi="Arial" w:cs="Arial"/>
              </w:rPr>
              <w:t>ifizetési kérelem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r w:rsidRPr="0091400E">
              <w:rPr>
                <w:rFonts w:ascii="Arial" w:hAnsi="Arial" w:cs="Arial"/>
              </w:rPr>
              <w:t xml:space="preserve">pl. </w:t>
            </w:r>
            <w:r w:rsidR="00832A99" w:rsidRPr="0091400E">
              <w:rPr>
                <w:rFonts w:ascii="Arial" w:hAnsi="Arial" w:cs="Arial"/>
              </w:rPr>
              <w:t>önkéntes „egészségőrök” képzése, honlapfejlesztés</w:t>
            </w:r>
          </w:p>
        </w:tc>
      </w:tr>
      <w:tr w:rsidR="00832A99" w:rsidRPr="0091400E" w14:paraId="2F8E4839" w14:textId="77777777" w:rsidTr="00380292">
        <w:tc>
          <w:tcPr>
            <w:tcW w:w="352" w:type="pct"/>
            <w:shd w:val="clear" w:color="auto" w:fill="auto"/>
            <w:vAlign w:val="center"/>
          </w:tcPr>
          <w:p w14:paraId="60136685" w14:textId="77777777" w:rsidR="00832A99" w:rsidRPr="0091400E" w:rsidRDefault="00832A99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4.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6350DD0C" w14:textId="77777777" w:rsidR="00832A99" w:rsidRPr="0091400E" w:rsidRDefault="00832A99" w:rsidP="0091400E">
            <w:pPr>
              <w:pStyle w:val="Default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1400E">
              <w:rPr>
                <w:rFonts w:ascii="Arial" w:hAnsi="Arial" w:cs="Arial"/>
                <w:sz w:val="20"/>
                <w:szCs w:val="20"/>
              </w:rPr>
              <w:t xml:space="preserve">2018.12.31. </w:t>
            </w:r>
          </w:p>
        </w:tc>
        <w:tc>
          <w:tcPr>
            <w:tcW w:w="3836" w:type="pct"/>
            <w:shd w:val="clear" w:color="auto" w:fill="auto"/>
            <w:vAlign w:val="center"/>
          </w:tcPr>
          <w:p w14:paraId="303D024E" w14:textId="77777777" w:rsidR="00832A99" w:rsidRPr="0091400E" w:rsidRDefault="00D30356" w:rsidP="0091400E">
            <w:pPr>
              <w:pStyle w:val="Norml1"/>
              <w:spacing w:line="276" w:lineRule="auto"/>
              <w:jc w:val="left"/>
              <w:rPr>
                <w:rFonts w:ascii="Arial" w:hAnsi="Arial" w:cs="Arial"/>
              </w:rPr>
            </w:pPr>
            <w:r w:rsidRPr="0091400E">
              <w:rPr>
                <w:rFonts w:ascii="Arial" w:hAnsi="Arial" w:cs="Arial"/>
              </w:rPr>
              <w:t>Projektzárás: (</w:t>
            </w:r>
            <w:r w:rsidR="00832A99" w:rsidRPr="0091400E">
              <w:rPr>
                <w:rFonts w:ascii="Arial" w:hAnsi="Arial" w:cs="Arial"/>
              </w:rPr>
              <w:t>Záró kifizetési kérelem benyújtása</w:t>
            </w:r>
            <w:r w:rsidRPr="0091400E">
              <w:rPr>
                <w:rFonts w:ascii="Arial" w:hAnsi="Arial" w:cs="Arial"/>
              </w:rPr>
              <w:t>)</w:t>
            </w:r>
            <w:r w:rsidR="00832A99" w:rsidRPr="0091400E">
              <w:rPr>
                <w:rFonts w:ascii="Arial" w:hAnsi="Arial" w:cs="Arial"/>
              </w:rPr>
              <w:t xml:space="preserve">: </w:t>
            </w:r>
            <w:proofErr w:type="spellStart"/>
            <w:r w:rsidRPr="0091400E">
              <w:rPr>
                <w:rFonts w:ascii="Arial" w:hAnsi="Arial" w:cs="Arial"/>
              </w:rPr>
              <w:t>pl</w:t>
            </w:r>
            <w:proofErr w:type="spellEnd"/>
            <w:r w:rsidRPr="0091400E">
              <w:rPr>
                <w:rFonts w:ascii="Arial" w:hAnsi="Arial" w:cs="Arial"/>
              </w:rPr>
              <w:t xml:space="preserve"> </w:t>
            </w:r>
            <w:r w:rsidR="00832A99" w:rsidRPr="0091400E">
              <w:rPr>
                <w:rFonts w:ascii="Arial" w:hAnsi="Arial" w:cs="Arial"/>
              </w:rPr>
              <w:t>egészségügyi szemléletformáló program lebonyolítása, 2 db iskolai sportnap lebonyolítása, projektzárással kapcsolatos kötelező nyilvánosság megvalósítása</w:t>
            </w:r>
          </w:p>
        </w:tc>
      </w:tr>
    </w:tbl>
    <w:p w14:paraId="00757D0A" w14:textId="77777777" w:rsidR="0061420A" w:rsidRPr="0091400E" w:rsidRDefault="0061420A" w:rsidP="0090575A">
      <w:pPr>
        <w:pStyle w:val="Listaszerbekezds"/>
        <w:numPr>
          <w:ilvl w:val="0"/>
          <w:numId w:val="4"/>
        </w:numPr>
        <w:spacing w:before="120" w:after="120"/>
        <w:ind w:left="425" w:hanging="357"/>
        <w:contextualSpacing w:val="0"/>
        <w:rPr>
          <w:rFonts w:ascii="Arial" w:hAnsi="Arial" w:cs="Arial"/>
          <w:b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Nyilatkozatok</w:t>
      </w:r>
    </w:p>
    <w:p w14:paraId="364AA34D" w14:textId="77777777" w:rsidR="005429CC" w:rsidRPr="0091400E" w:rsidRDefault="0061420A" w:rsidP="0091400E">
      <w:pPr>
        <w:autoSpaceDE w:val="0"/>
        <w:autoSpaceDN w:val="0"/>
        <w:adjustRightInd w:val="0"/>
        <w:rPr>
          <w:rFonts w:ascii="Arial" w:eastAsia="Batang" w:hAnsi="Arial" w:cs="Arial"/>
          <w:b/>
          <w:bCs/>
          <w:sz w:val="20"/>
          <w:szCs w:val="20"/>
        </w:rPr>
      </w:pPr>
      <w:r w:rsidRPr="0091400E">
        <w:rPr>
          <w:rFonts w:ascii="Arial" w:eastAsia="Batang" w:hAnsi="Arial" w:cs="Arial"/>
          <w:b/>
          <w:bCs/>
          <w:sz w:val="20"/>
          <w:szCs w:val="20"/>
        </w:rPr>
        <w:t>3.1</w:t>
      </w:r>
      <w:r w:rsidR="005429CC" w:rsidRPr="0091400E">
        <w:rPr>
          <w:rFonts w:ascii="Arial" w:eastAsia="Batang" w:hAnsi="Arial" w:cs="Arial"/>
          <w:b/>
          <w:bCs/>
          <w:sz w:val="20"/>
          <w:szCs w:val="20"/>
        </w:rPr>
        <w:t xml:space="preserve">. </w:t>
      </w:r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De </w:t>
      </w:r>
      <w:proofErr w:type="spellStart"/>
      <w:r w:rsidRPr="0091400E">
        <w:rPr>
          <w:rFonts w:ascii="Arial" w:eastAsia="Batang" w:hAnsi="Arial" w:cs="Arial"/>
          <w:b/>
          <w:bCs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b/>
          <w:bCs/>
          <w:sz w:val="20"/>
          <w:szCs w:val="20"/>
        </w:rPr>
        <w:t xml:space="preserve"> nyilatkozat</w:t>
      </w:r>
    </w:p>
    <w:p w14:paraId="0ECBD467" w14:textId="77777777" w:rsidR="00AF5159" w:rsidRDefault="005429CC" w:rsidP="0091400E">
      <w:p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1400E">
        <w:rPr>
          <w:rFonts w:ascii="Arial" w:eastAsia="Batang" w:hAnsi="Arial" w:cs="Arial"/>
          <w:sz w:val="20"/>
          <w:szCs w:val="20"/>
        </w:rPr>
        <w:t xml:space="preserve">Kérjük, jelölje aláhúzással, hogy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 xml:space="preserve">benyújtásának évében és azt megelőző két pénzügyi évben ítéltek-e meg a támogatást igénylő számára a 1998/2006/EK rendelet hatálya alá tartozó csekély összegű (de 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minimis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) támogatást! Amennyiben igen, akkor írja be a </w:t>
      </w:r>
      <w:r w:rsidR="00A72F88">
        <w:rPr>
          <w:rFonts w:ascii="Arial" w:eastAsia="Batang" w:hAnsi="Arial" w:cs="Arial"/>
          <w:sz w:val="20"/>
          <w:szCs w:val="20"/>
        </w:rPr>
        <w:t>helyi támogatási kérelem</w:t>
      </w:r>
      <w:r w:rsidR="00A72F88" w:rsidRPr="0091400E">
        <w:rPr>
          <w:rFonts w:ascii="Arial" w:eastAsia="Batang" w:hAnsi="Arial" w:cs="Arial"/>
          <w:sz w:val="20"/>
          <w:szCs w:val="20"/>
        </w:rPr>
        <w:t xml:space="preserve"> </w:t>
      </w:r>
      <w:r w:rsidRPr="0091400E">
        <w:rPr>
          <w:rFonts w:ascii="Arial" w:eastAsia="Batang" w:hAnsi="Arial" w:cs="Arial"/>
          <w:sz w:val="20"/>
          <w:szCs w:val="20"/>
        </w:rPr>
        <w:t>benyújtásának évében, és azt megelőző két pénzügyi évben megítélt támogatásokról rendelkező határozat(ok)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ban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/szerződés(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ek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>)</w:t>
      </w:r>
      <w:proofErr w:type="spellStart"/>
      <w:r w:rsidRPr="0091400E">
        <w:rPr>
          <w:rFonts w:ascii="Arial" w:eastAsia="Batang" w:hAnsi="Arial" w:cs="Arial"/>
          <w:sz w:val="20"/>
          <w:szCs w:val="20"/>
        </w:rPr>
        <w:t>ben</w:t>
      </w:r>
      <w:proofErr w:type="spellEnd"/>
      <w:r w:rsidRPr="0091400E">
        <w:rPr>
          <w:rFonts w:ascii="Arial" w:eastAsia="Batang" w:hAnsi="Arial" w:cs="Arial"/>
          <w:sz w:val="20"/>
          <w:szCs w:val="20"/>
        </w:rPr>
        <w:t xml:space="preserve"> megítélt támogatás(ok)</w:t>
      </w:r>
      <w:r w:rsidR="00AF5159">
        <w:rPr>
          <w:rFonts w:ascii="Arial" w:eastAsia="Batang" w:hAnsi="Arial" w:cs="Arial"/>
          <w:sz w:val="20"/>
          <w:szCs w:val="20"/>
        </w:rPr>
        <w:t xml:space="preserve"> következő információit:</w:t>
      </w:r>
    </w:p>
    <w:p w14:paraId="077AE21C" w14:textId="77777777" w:rsidR="00AF5159" w:rsidRPr="00AF5159" w:rsidRDefault="00AF5159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 támogatás jogalapja: </w:t>
      </w:r>
      <w:r>
        <w:rPr>
          <w:rFonts w:ascii="Arial" w:eastAsia="Batang" w:hAnsi="Arial" w:cs="Arial"/>
          <w:bCs/>
          <w:i/>
          <w:sz w:val="20"/>
          <w:szCs w:val="20"/>
        </w:rPr>
        <w:t>a megfelelő jogszabály számának aláhúzása</w:t>
      </w:r>
    </w:p>
    <w:p w14:paraId="5FCCA908" w14:textId="0922F28F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>A</w:t>
      </w:r>
      <w:r w:rsidRPr="0090575A">
        <w:rPr>
          <w:rFonts w:ascii="Arial" w:eastAsia="Batang" w:hAnsi="Arial" w:cs="Arial"/>
          <w:sz w:val="20"/>
          <w:szCs w:val="20"/>
        </w:rPr>
        <w:t xml:space="preserve"> </w:t>
      </w:r>
      <w:r>
        <w:rPr>
          <w:rFonts w:ascii="Arial" w:eastAsia="Batang" w:hAnsi="Arial" w:cs="Arial"/>
          <w:sz w:val="20"/>
          <w:szCs w:val="20"/>
        </w:rPr>
        <w:t>t</w:t>
      </w:r>
      <w:r w:rsidRPr="00026987">
        <w:rPr>
          <w:rFonts w:ascii="Arial" w:eastAsia="Batang" w:hAnsi="Arial" w:cs="Arial"/>
          <w:sz w:val="20"/>
          <w:szCs w:val="20"/>
        </w:rPr>
        <w:t>ámogatást nyújtó szervezet</w:t>
      </w:r>
      <w:r>
        <w:rPr>
          <w:rFonts w:ascii="Arial" w:eastAsia="Batang" w:hAnsi="Arial" w:cs="Arial"/>
          <w:sz w:val="20"/>
          <w:szCs w:val="20"/>
        </w:rPr>
        <w:t xml:space="preserve">: </w:t>
      </w:r>
      <w:r w:rsidRPr="0090575A">
        <w:rPr>
          <w:rFonts w:ascii="Arial" w:eastAsia="Batang" w:hAnsi="Arial" w:cs="Arial"/>
          <w:i/>
          <w:sz w:val="20"/>
          <w:szCs w:val="20"/>
        </w:rPr>
        <w:t>a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csekély összegű támogatást megítélő szervezet neve</w:t>
      </w:r>
    </w:p>
    <w:p w14:paraId="0E774B81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90575A">
        <w:rPr>
          <w:rFonts w:ascii="Arial" w:eastAsia="Batang" w:hAnsi="Arial" w:cs="Arial"/>
          <w:bCs/>
          <w:sz w:val="20"/>
          <w:szCs w:val="20"/>
        </w:rPr>
        <w:t xml:space="preserve">A támogatási kategória: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tehát az, hogy adott esetben de </w:t>
      </w:r>
      <w:proofErr w:type="spellStart"/>
      <w:r w:rsidRPr="0090575A">
        <w:rPr>
          <w:rFonts w:ascii="Arial" w:eastAsia="Batang" w:hAnsi="Arial" w:cs="Arial"/>
          <w:bCs/>
          <w:i/>
          <w:sz w:val="20"/>
          <w:szCs w:val="20"/>
        </w:rPr>
        <w:t>minimisként</w:t>
      </w:r>
      <w:proofErr w:type="spellEnd"/>
      <w:r w:rsidRPr="0090575A">
        <w:rPr>
          <w:rFonts w:ascii="Arial" w:eastAsia="Batang" w:hAnsi="Arial" w:cs="Arial"/>
          <w:bCs/>
          <w:i/>
          <w:sz w:val="20"/>
          <w:szCs w:val="20"/>
        </w:rPr>
        <w:t xml:space="preserve"> nyújtott támogatásról van szó</w:t>
      </w:r>
    </w:p>
    <w:p w14:paraId="68F66590" w14:textId="77777777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eastAsia="Batang" w:hAnsi="Arial" w:cs="Arial"/>
          <w:bCs/>
          <w:sz w:val="20"/>
          <w:szCs w:val="20"/>
        </w:rPr>
        <w:t xml:space="preserve">Az odaítélés dátuma: </w:t>
      </w:r>
      <w:r>
        <w:rPr>
          <w:rFonts w:ascii="Arial" w:eastAsia="Batang" w:hAnsi="Arial" w:cs="Arial"/>
          <w:bCs/>
          <w:i/>
          <w:sz w:val="20"/>
          <w:szCs w:val="20"/>
        </w:rPr>
        <w:t xml:space="preserve">amennyiben a kérelmezése még folyamatban van, az </w:t>
      </w:r>
      <w:r w:rsidRPr="0090575A">
        <w:rPr>
          <w:rFonts w:ascii="Arial" w:eastAsia="Batang" w:hAnsi="Arial" w:cs="Arial"/>
          <w:bCs/>
          <w:i/>
          <w:sz w:val="20"/>
          <w:szCs w:val="20"/>
        </w:rPr>
        <w:t>elbírálás alatt lévő kérelemnél a kérelem benyújtásának dátuma</w:t>
      </w:r>
    </w:p>
    <w:p w14:paraId="6867A36D" w14:textId="4DD357C1" w:rsidR="005429CC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Az azonos elszá</w:t>
      </w:r>
      <w:r>
        <w:rPr>
          <w:rFonts w:ascii="Arial" w:hAnsi="Arial" w:cs="Arial"/>
          <w:iCs/>
          <w:sz w:val="20"/>
          <w:szCs w:val="20"/>
        </w:rPr>
        <w:t>molható költségek teljes</w:t>
      </w:r>
      <w:r w:rsidR="005429CC"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="005429CC" w:rsidRPr="0090575A">
        <w:rPr>
          <w:rFonts w:ascii="Arial" w:eastAsia="Batang" w:hAnsi="Arial" w:cs="Arial"/>
          <w:sz w:val="20"/>
          <w:szCs w:val="20"/>
        </w:rPr>
        <w:t>is.</w:t>
      </w:r>
    </w:p>
    <w:p w14:paraId="45B9AFD5" w14:textId="4A40D280" w:rsid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 w:rsidRPr="00AF5159">
        <w:rPr>
          <w:rFonts w:ascii="Arial" w:hAnsi="Arial" w:cs="Arial"/>
          <w:iCs/>
          <w:sz w:val="20"/>
          <w:szCs w:val="20"/>
        </w:rPr>
        <w:t>A csekély összegű támogatással</w:t>
      </w:r>
      <w:r w:rsidRPr="0090575A">
        <w:rPr>
          <w:rFonts w:ascii="Arial" w:hAnsi="Arial" w:cs="Arial"/>
          <w:iCs/>
          <w:sz w:val="20"/>
          <w:szCs w:val="20"/>
        </w:rPr>
        <w:t xml:space="preserve"> </w:t>
      </w:r>
      <w:r w:rsidRPr="00AF5159">
        <w:rPr>
          <w:rFonts w:ascii="Arial" w:hAnsi="Arial" w:cs="Arial"/>
          <w:iCs/>
          <w:sz w:val="20"/>
          <w:szCs w:val="20"/>
        </w:rPr>
        <w:t>nyújtott állami támogatás bruttó támogatás tartalma</w:t>
      </w:r>
      <w:r w:rsidRPr="0090575A">
        <w:rPr>
          <w:rFonts w:ascii="Arial" w:eastAsia="Batang" w:hAnsi="Arial" w:cs="Arial"/>
          <w:b/>
          <w:bCs/>
          <w:sz w:val="20"/>
          <w:szCs w:val="20"/>
        </w:rPr>
        <w:t xml:space="preserve"> összegét euróban és forintban </w:t>
      </w:r>
      <w:r w:rsidRPr="0090575A">
        <w:rPr>
          <w:rFonts w:ascii="Arial" w:eastAsia="Batang" w:hAnsi="Arial" w:cs="Arial"/>
          <w:sz w:val="20"/>
          <w:szCs w:val="20"/>
        </w:rPr>
        <w:t>is</w:t>
      </w:r>
      <w:r>
        <w:rPr>
          <w:rFonts w:ascii="Arial" w:eastAsia="Batang" w:hAnsi="Arial" w:cs="Arial"/>
          <w:sz w:val="20"/>
          <w:szCs w:val="20"/>
        </w:rPr>
        <w:t>.</w:t>
      </w:r>
    </w:p>
    <w:p w14:paraId="33D85975" w14:textId="04C19291" w:rsidR="0090575A" w:rsidRPr="0090575A" w:rsidRDefault="0090575A" w:rsidP="0090575A">
      <w:pPr>
        <w:pStyle w:val="Listaszerbekezds"/>
        <w:numPr>
          <w:ilvl w:val="0"/>
          <w:numId w:val="8"/>
        </w:numPr>
        <w:autoSpaceDE w:val="0"/>
        <w:autoSpaceDN w:val="0"/>
        <w:adjustRightInd w:val="0"/>
        <w:rPr>
          <w:rFonts w:ascii="Arial" w:eastAsia="Batang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 maximális támogatási intenzitás</w:t>
      </w:r>
      <w:r w:rsidRPr="0090575A">
        <w:rPr>
          <w:rFonts w:ascii="Arial" w:hAnsi="Arial" w:cs="Arial"/>
          <w:i/>
          <w:iCs/>
          <w:sz w:val="20"/>
          <w:szCs w:val="20"/>
        </w:rPr>
        <w:t>, amennyiben releváns</w:t>
      </w:r>
      <w:r>
        <w:rPr>
          <w:rFonts w:ascii="Arial" w:hAnsi="Arial" w:cs="Arial"/>
          <w:iCs/>
          <w:sz w:val="20"/>
          <w:szCs w:val="20"/>
        </w:rPr>
        <w:t>.</w:t>
      </w:r>
    </w:p>
    <w:p w14:paraId="46802AA5" w14:textId="4FD89CBD" w:rsidR="00B96F2D" w:rsidRPr="00B96F2D" w:rsidRDefault="00B96F2D" w:rsidP="0091400E">
      <w:pPr>
        <w:autoSpaceDE w:val="0"/>
        <w:autoSpaceDN w:val="0"/>
        <w:adjustRightInd w:val="0"/>
        <w:rPr>
          <w:rFonts w:ascii="Arial" w:eastAsia="Batang" w:hAnsi="Arial" w:cs="Arial"/>
          <w:b/>
          <w:sz w:val="20"/>
          <w:szCs w:val="20"/>
        </w:rPr>
      </w:pPr>
      <w:r w:rsidRPr="00B96F2D">
        <w:rPr>
          <w:rFonts w:ascii="Arial" w:eastAsia="Batang" w:hAnsi="Arial" w:cs="Arial"/>
          <w:b/>
          <w:sz w:val="20"/>
          <w:szCs w:val="20"/>
        </w:rPr>
        <w:t>Konzorcium esetén valamennyi támogatást igénylő vonatkozásában szükséges megadni az adatokat.</w:t>
      </w:r>
    </w:p>
    <w:p w14:paraId="6AF58BD3" w14:textId="77777777" w:rsidR="00090CAD" w:rsidRPr="0091400E" w:rsidRDefault="0061420A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3.2</w:t>
      </w:r>
      <w:r w:rsidR="00D70C2C"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="00090CAD" w:rsidRPr="0091400E">
        <w:rPr>
          <w:rFonts w:ascii="Arial" w:hAnsi="Arial" w:cs="Arial"/>
          <w:b/>
          <w:bCs/>
          <w:sz w:val="20"/>
          <w:szCs w:val="20"/>
        </w:rPr>
        <w:t>Nyilatkozat a HACS által előírt vállalások</w:t>
      </w:r>
      <w:r w:rsidRPr="0091400E">
        <w:rPr>
          <w:rFonts w:ascii="Arial" w:hAnsi="Arial" w:cs="Arial"/>
          <w:b/>
          <w:bCs/>
          <w:sz w:val="20"/>
          <w:szCs w:val="20"/>
        </w:rPr>
        <w:t>ról (amennyiben releváns)</w:t>
      </w:r>
      <w:r w:rsidR="001B5797" w:rsidRPr="0091400E">
        <w:rPr>
          <w:rFonts w:ascii="Arial" w:hAnsi="Arial" w:cs="Arial"/>
          <w:b/>
          <w:bCs/>
          <w:sz w:val="20"/>
          <w:szCs w:val="20"/>
        </w:rPr>
        <w:t xml:space="preserve">: </w:t>
      </w:r>
      <w:r w:rsidR="00090CAD" w:rsidRPr="0091400E">
        <w:rPr>
          <w:rFonts w:ascii="Arial" w:hAnsi="Arial" w:cs="Arial"/>
          <w:bCs/>
          <w:sz w:val="20"/>
          <w:szCs w:val="20"/>
        </w:rPr>
        <w:t xml:space="preserve">Tegye meg </w:t>
      </w:r>
      <w:r w:rsidR="001B5797" w:rsidRPr="0091400E">
        <w:rPr>
          <w:rFonts w:ascii="Arial" w:hAnsi="Arial" w:cs="Arial"/>
          <w:bCs/>
          <w:sz w:val="20"/>
          <w:szCs w:val="20"/>
        </w:rPr>
        <w:t xml:space="preserve">a helyi felhívás alapján </w:t>
      </w:r>
      <w:r w:rsidR="00090CAD" w:rsidRPr="0091400E">
        <w:rPr>
          <w:rFonts w:ascii="Arial" w:hAnsi="Arial" w:cs="Arial"/>
          <w:bCs/>
          <w:sz w:val="20"/>
          <w:szCs w:val="20"/>
        </w:rPr>
        <w:t>az Önre vonatkozó nyilatkozatokat!</w:t>
      </w:r>
    </w:p>
    <w:p w14:paraId="690207D3" w14:textId="77777777" w:rsidR="00D70C2C" w:rsidRPr="0091400E" w:rsidRDefault="00D70C2C" w:rsidP="0091400E">
      <w:pPr>
        <w:rPr>
          <w:rFonts w:ascii="Arial" w:hAnsi="Arial" w:cs="Arial"/>
          <w:bCs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>3.</w:t>
      </w:r>
      <w:r w:rsidR="0061420A" w:rsidRPr="0091400E">
        <w:rPr>
          <w:rFonts w:ascii="Arial" w:hAnsi="Arial" w:cs="Arial"/>
          <w:b/>
          <w:bCs/>
          <w:sz w:val="20"/>
          <w:szCs w:val="20"/>
        </w:rPr>
        <w:t>3</w:t>
      </w:r>
      <w:r w:rsidRPr="0091400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A helyi felhívásban előírtak szerint csatolandó mellékletek felsorolása: </w:t>
      </w:r>
      <w:r w:rsidRPr="0091400E">
        <w:rPr>
          <w:rFonts w:ascii="Arial" w:hAnsi="Arial" w:cs="Arial"/>
          <w:sz w:val="20"/>
          <w:szCs w:val="20"/>
        </w:rPr>
        <w:t>Kérjük, sorolja fel valamennyi mellékletet (sorrendben), amelyek a helyi felhívás alapján csatolt a támogatási kérelméhez.</w:t>
      </w:r>
    </w:p>
    <w:p w14:paraId="0DF31255" w14:textId="77777777" w:rsidR="00090CAD" w:rsidRPr="0091400E" w:rsidRDefault="00090CAD" w:rsidP="0091400E">
      <w:pPr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bCs/>
          <w:sz w:val="20"/>
          <w:szCs w:val="20"/>
        </w:rPr>
        <w:t xml:space="preserve">Képviselő neve, aláírás: </w:t>
      </w:r>
      <w:r w:rsidRPr="0091400E">
        <w:rPr>
          <w:rFonts w:ascii="Arial" w:hAnsi="Arial" w:cs="Arial"/>
          <w:sz w:val="20"/>
          <w:szCs w:val="20"/>
        </w:rPr>
        <w:t>Az 1. adatblokkban megjelölt cégbejegyzés szerint képviseletre jogosult személy cégszerű (aláírási címpéldány szerinti) aláírása. Az aláírást kék színű tollal kérjük elvégezni!</w:t>
      </w:r>
    </w:p>
    <w:p w14:paraId="4112F0D7" w14:textId="77777777" w:rsidR="00090CAD" w:rsidRPr="0091400E" w:rsidRDefault="00090CAD" w:rsidP="0091400E">
      <w:pPr>
        <w:pStyle w:val="Listaszerbekezds"/>
        <w:ind w:left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Dátum:</w:t>
      </w:r>
      <w:r w:rsidRPr="0091400E">
        <w:rPr>
          <w:rFonts w:ascii="Arial" w:hAnsi="Arial" w:cs="Arial"/>
          <w:sz w:val="20"/>
          <w:szCs w:val="20"/>
        </w:rPr>
        <w:t xml:space="preserve"> a projekt adatlap kitöltésének hely</w:t>
      </w:r>
      <w:r w:rsidR="00D70C2C" w:rsidRPr="0091400E">
        <w:rPr>
          <w:rFonts w:ascii="Arial" w:hAnsi="Arial" w:cs="Arial"/>
          <w:sz w:val="20"/>
          <w:szCs w:val="20"/>
        </w:rPr>
        <w:t>e</w:t>
      </w:r>
      <w:r w:rsidRPr="0091400E">
        <w:rPr>
          <w:rFonts w:ascii="Arial" w:hAnsi="Arial" w:cs="Arial"/>
          <w:sz w:val="20"/>
          <w:szCs w:val="20"/>
        </w:rPr>
        <w:t xml:space="preserve"> és időpontja </w:t>
      </w:r>
    </w:p>
    <w:p w14:paraId="0EAE3728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FIGYELEM!</w:t>
      </w:r>
      <w:r w:rsidR="000B744D" w:rsidRPr="0091400E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 xml:space="preserve">Ne felejtse el a csatolandó, </w:t>
      </w:r>
      <w:r w:rsidR="00A72F88">
        <w:rPr>
          <w:rFonts w:ascii="Arial" w:hAnsi="Arial" w:cs="Arial"/>
          <w:b/>
          <w:sz w:val="20"/>
          <w:szCs w:val="20"/>
        </w:rPr>
        <w:t>helyi támogatási kérelmében</w:t>
      </w:r>
      <w:r w:rsidR="00A72F88" w:rsidRPr="00A72F88">
        <w:rPr>
          <w:rFonts w:ascii="Arial" w:hAnsi="Arial" w:cs="Arial"/>
          <w:b/>
          <w:sz w:val="20"/>
          <w:szCs w:val="20"/>
        </w:rPr>
        <w:t xml:space="preserve"> </w:t>
      </w:r>
      <w:r w:rsidRPr="0091400E">
        <w:rPr>
          <w:rFonts w:ascii="Arial" w:hAnsi="Arial" w:cs="Arial"/>
          <w:b/>
          <w:sz w:val="20"/>
          <w:szCs w:val="20"/>
        </w:rPr>
        <w:t>releváns mellékleteket benyújtani!</w:t>
      </w:r>
    </w:p>
    <w:p w14:paraId="4C86C535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Kötelező:</w:t>
      </w:r>
    </w:p>
    <w:p w14:paraId="69486DA0" w14:textId="77777777" w:rsidR="00090CAD" w:rsidRPr="0091400E" w:rsidRDefault="001B5797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 xml:space="preserve">építés/felújítás esetén a </w:t>
      </w:r>
      <w:r w:rsidR="00090CAD" w:rsidRPr="0091400E">
        <w:rPr>
          <w:rFonts w:ascii="Arial" w:hAnsi="Arial" w:cs="Arial"/>
          <w:sz w:val="20"/>
          <w:szCs w:val="20"/>
        </w:rPr>
        <w:t>fejlesztés helyéül szolgáló ingatlanról 30 napnál nem régebbi tulajdoni lap (nem hiteles)</w:t>
      </w:r>
    </w:p>
    <w:p w14:paraId="1AA27822" w14:textId="77777777" w:rsidR="00090CAD" w:rsidRPr="0091400E" w:rsidRDefault="00090CAD" w:rsidP="0090575A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aláírási címpéldány másolatban ügyfél által hitelesítve</w:t>
      </w:r>
    </w:p>
    <w:p w14:paraId="65E75E21" w14:textId="77777777" w:rsidR="00090CAD" w:rsidRPr="0091400E" w:rsidRDefault="00090CAD" w:rsidP="0091400E">
      <w:pPr>
        <w:spacing w:after="0"/>
        <w:rPr>
          <w:rFonts w:ascii="Arial" w:hAnsi="Arial" w:cs="Arial"/>
          <w:b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Amennyiben releváns</w:t>
      </w:r>
      <w:r w:rsidR="00D70C2C" w:rsidRPr="0091400E">
        <w:rPr>
          <w:rFonts w:ascii="Arial" w:hAnsi="Arial" w:cs="Arial"/>
          <w:b/>
          <w:sz w:val="20"/>
          <w:szCs w:val="20"/>
        </w:rPr>
        <w:t>:</w:t>
      </w:r>
    </w:p>
    <w:p w14:paraId="78131783" w14:textId="77777777" w:rsidR="00090CAD" w:rsidRPr="0091400E" w:rsidRDefault="00D70C2C" w:rsidP="0090575A">
      <w:pPr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sz w:val="20"/>
          <w:szCs w:val="20"/>
        </w:rPr>
        <w:t>tulajdonosi hozzájárulás</w:t>
      </w:r>
    </w:p>
    <w:p w14:paraId="0F7A02A4" w14:textId="77777777" w:rsidR="00090CAD" w:rsidRPr="0091400E" w:rsidRDefault="00090CAD" w:rsidP="0091400E">
      <w:pPr>
        <w:rPr>
          <w:rFonts w:ascii="Arial" w:hAnsi="Arial" w:cs="Arial"/>
          <w:b/>
          <w:sz w:val="20"/>
          <w:szCs w:val="20"/>
        </w:rPr>
      </w:pPr>
    </w:p>
    <w:p w14:paraId="56C3FF68" w14:textId="77777777" w:rsidR="00FD1348" w:rsidRPr="0091400E" w:rsidRDefault="00090CAD" w:rsidP="008A3E24">
      <w:pPr>
        <w:jc w:val="center"/>
        <w:rPr>
          <w:rFonts w:ascii="Arial" w:hAnsi="Arial" w:cs="Arial"/>
          <w:sz w:val="20"/>
          <w:szCs w:val="20"/>
        </w:rPr>
      </w:pPr>
      <w:r w:rsidRPr="0091400E">
        <w:rPr>
          <w:rFonts w:ascii="Arial" w:hAnsi="Arial" w:cs="Arial"/>
          <w:b/>
          <w:sz w:val="20"/>
          <w:szCs w:val="20"/>
        </w:rPr>
        <w:t>Jó munkát és sikeres kérelembenyújtást kívánunk!</w:t>
      </w:r>
    </w:p>
    <w:sectPr w:rsidR="00FD1348" w:rsidRPr="0091400E" w:rsidSect="00AD2DAC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2886C" w14:textId="77777777" w:rsidR="00117BB2" w:rsidRDefault="00117BB2" w:rsidP="002C6612">
      <w:pPr>
        <w:spacing w:after="0" w:line="240" w:lineRule="auto"/>
      </w:pPr>
      <w:r>
        <w:separator/>
      </w:r>
    </w:p>
  </w:endnote>
  <w:endnote w:type="continuationSeparator" w:id="0">
    <w:p w14:paraId="0E6980D1" w14:textId="77777777" w:rsidR="00117BB2" w:rsidRDefault="00117BB2" w:rsidP="002C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C311D" w14:textId="77777777" w:rsidR="00AF5159" w:rsidRDefault="00AF5159" w:rsidP="00575D8E">
    <w:r w:rsidRPr="00DE76EF">
      <w:rPr>
        <w:noProof/>
      </w:rPr>
      <w:drawing>
        <wp:inline distT="0" distB="0" distL="0" distR="0" wp14:anchorId="455A132A" wp14:editId="2B9E0A73">
          <wp:extent cx="1905000" cy="638175"/>
          <wp:effectExtent l="0" t="0" r="0" b="9525"/>
          <wp:docPr id="3" name="Kép 5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C077C" w14:textId="77777777" w:rsidR="00117BB2" w:rsidRDefault="00117BB2" w:rsidP="002C6612">
      <w:pPr>
        <w:spacing w:after="0" w:line="240" w:lineRule="auto"/>
      </w:pPr>
      <w:r>
        <w:separator/>
      </w:r>
    </w:p>
  </w:footnote>
  <w:footnote w:type="continuationSeparator" w:id="0">
    <w:p w14:paraId="1951E797" w14:textId="77777777" w:rsidR="00117BB2" w:rsidRDefault="00117BB2" w:rsidP="002C6612">
      <w:pPr>
        <w:spacing w:after="0" w:line="240" w:lineRule="auto"/>
      </w:pPr>
      <w:r>
        <w:continuationSeparator/>
      </w:r>
    </w:p>
  </w:footnote>
  <w:footnote w:id="1">
    <w:p w14:paraId="6903AF99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az együttműködés előzményeire is.</w:t>
      </w:r>
    </w:p>
  </w:footnote>
  <w:footnote w:id="2">
    <w:p w14:paraId="4D7467E8" w14:textId="77777777" w:rsidR="00AF5159" w:rsidRPr="008A3E24" w:rsidRDefault="00AF5159" w:rsidP="005A1E18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Térségek közötti / nemzetközi együttműködések esetén kérjük térjen ki a partnerek által elvégzendő tevékenységek bemutatására is.</w:t>
      </w:r>
    </w:p>
  </w:footnote>
  <w:footnote w:id="3">
    <w:p w14:paraId="05C31BA2" w14:textId="77777777" w:rsidR="00AF5159" w:rsidRPr="008A3E24" w:rsidRDefault="00AF5159" w:rsidP="00354BBA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Bázisérték éve: A projekt megkezdését megelőző utolsó lezárt év.</w:t>
      </w:r>
    </w:p>
  </w:footnote>
  <w:footnote w:id="4">
    <w:p w14:paraId="2907BBFE" w14:textId="77777777" w:rsidR="00AF5159" w:rsidRPr="008A3E24" w:rsidRDefault="00AF5159">
      <w:pPr>
        <w:pStyle w:val="Lbjegyzetszveg"/>
        <w:rPr>
          <w:rFonts w:ascii="Arial" w:hAnsi="Arial" w:cs="Arial"/>
          <w:sz w:val="16"/>
          <w:szCs w:val="16"/>
        </w:rPr>
      </w:pPr>
      <w:r w:rsidRPr="008A3E24">
        <w:rPr>
          <w:rStyle w:val="Lbjegyzet-hivatkozs"/>
          <w:rFonts w:ascii="Arial" w:hAnsi="Arial" w:cs="Arial"/>
          <w:sz w:val="16"/>
          <w:szCs w:val="16"/>
        </w:rPr>
        <w:footnoteRef/>
      </w:r>
      <w:r w:rsidRPr="008A3E24">
        <w:rPr>
          <w:rFonts w:ascii="Arial" w:hAnsi="Arial" w:cs="Arial"/>
          <w:sz w:val="16"/>
          <w:szCs w:val="16"/>
        </w:rPr>
        <w:t xml:space="preserve"> Célérték éve: A projekt fizikai befejezését követő első lezárt év.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7F23D" w14:textId="70311F9C" w:rsidR="000F037B" w:rsidRDefault="000F037B">
    <w:pPr>
      <w:pStyle w:val="lfej"/>
    </w:pPr>
    <w:r>
      <w:rPr>
        <w:noProof/>
      </w:rPr>
      <w:drawing>
        <wp:inline distT="0" distB="0" distL="0" distR="0" wp14:anchorId="10E2AAB0" wp14:editId="5960C34C">
          <wp:extent cx="1571625" cy="609600"/>
          <wp:effectExtent l="0" t="0" r="9525" b="0"/>
          <wp:docPr id="1" name="Kép 1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A1887"/>
    <w:multiLevelType w:val="hybridMultilevel"/>
    <w:tmpl w:val="62CA4A60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579EA"/>
    <w:multiLevelType w:val="hybridMultilevel"/>
    <w:tmpl w:val="D23CBE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791A65"/>
    <w:multiLevelType w:val="hybridMultilevel"/>
    <w:tmpl w:val="7114A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F2343"/>
    <w:multiLevelType w:val="hybridMultilevel"/>
    <w:tmpl w:val="5BD0969E"/>
    <w:lvl w:ilvl="0" w:tplc="1136A5A6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DDD3C9E"/>
    <w:multiLevelType w:val="multilevel"/>
    <w:tmpl w:val="A0929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5" w15:restartNumberingAfterBreak="0">
    <w:nsid w:val="68C05D0C"/>
    <w:multiLevelType w:val="hybridMultilevel"/>
    <w:tmpl w:val="E1DEBFB8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BF6727B"/>
    <w:multiLevelType w:val="multilevel"/>
    <w:tmpl w:val="1592F476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1286" w:hanging="576"/>
      </w:pPr>
      <w:rPr>
        <w:rFonts w:hint="default"/>
        <w:b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7EBA04E6"/>
    <w:multiLevelType w:val="hybridMultilevel"/>
    <w:tmpl w:val="4B580848"/>
    <w:lvl w:ilvl="0" w:tplc="86F6277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612"/>
    <w:rsid w:val="00000745"/>
    <w:rsid w:val="00005EF3"/>
    <w:rsid w:val="00006CD5"/>
    <w:rsid w:val="00011D97"/>
    <w:rsid w:val="00015B5C"/>
    <w:rsid w:val="00026987"/>
    <w:rsid w:val="00043F73"/>
    <w:rsid w:val="000502A7"/>
    <w:rsid w:val="00060AC0"/>
    <w:rsid w:val="00067A51"/>
    <w:rsid w:val="00075DB6"/>
    <w:rsid w:val="00083037"/>
    <w:rsid w:val="000859AC"/>
    <w:rsid w:val="00086192"/>
    <w:rsid w:val="00090CAD"/>
    <w:rsid w:val="00097A40"/>
    <w:rsid w:val="000B5743"/>
    <w:rsid w:val="000B744D"/>
    <w:rsid w:val="000E0B8E"/>
    <w:rsid w:val="000E1FB4"/>
    <w:rsid w:val="000E474E"/>
    <w:rsid w:val="000F037B"/>
    <w:rsid w:val="000F5CE5"/>
    <w:rsid w:val="0011626F"/>
    <w:rsid w:val="00117482"/>
    <w:rsid w:val="00117BB2"/>
    <w:rsid w:val="00140CC2"/>
    <w:rsid w:val="0018108C"/>
    <w:rsid w:val="0018527D"/>
    <w:rsid w:val="00196FD7"/>
    <w:rsid w:val="001B5797"/>
    <w:rsid w:val="001D3F83"/>
    <w:rsid w:val="001D43BC"/>
    <w:rsid w:val="001F0149"/>
    <w:rsid w:val="001F0A21"/>
    <w:rsid w:val="002122EA"/>
    <w:rsid w:val="00215C29"/>
    <w:rsid w:val="00224125"/>
    <w:rsid w:val="00232473"/>
    <w:rsid w:val="0023416E"/>
    <w:rsid w:val="00240A4A"/>
    <w:rsid w:val="00250957"/>
    <w:rsid w:val="00264205"/>
    <w:rsid w:val="00265F89"/>
    <w:rsid w:val="002670B9"/>
    <w:rsid w:val="00285F2D"/>
    <w:rsid w:val="00287022"/>
    <w:rsid w:val="00291FBD"/>
    <w:rsid w:val="002B2BC4"/>
    <w:rsid w:val="002C5F5F"/>
    <w:rsid w:val="002C6612"/>
    <w:rsid w:val="002D2754"/>
    <w:rsid w:val="002D4B58"/>
    <w:rsid w:val="00301986"/>
    <w:rsid w:val="00326781"/>
    <w:rsid w:val="00327A85"/>
    <w:rsid w:val="003323F0"/>
    <w:rsid w:val="003356B7"/>
    <w:rsid w:val="0034371A"/>
    <w:rsid w:val="00344468"/>
    <w:rsid w:val="00354BBA"/>
    <w:rsid w:val="00380292"/>
    <w:rsid w:val="00397AA5"/>
    <w:rsid w:val="003A6647"/>
    <w:rsid w:val="003B0198"/>
    <w:rsid w:val="003B5560"/>
    <w:rsid w:val="003C2FBF"/>
    <w:rsid w:val="003F3149"/>
    <w:rsid w:val="003F383A"/>
    <w:rsid w:val="003F6CF5"/>
    <w:rsid w:val="00406355"/>
    <w:rsid w:val="00422E32"/>
    <w:rsid w:val="00433988"/>
    <w:rsid w:val="00441A14"/>
    <w:rsid w:val="00445FA6"/>
    <w:rsid w:val="00451898"/>
    <w:rsid w:val="00464531"/>
    <w:rsid w:val="004869E6"/>
    <w:rsid w:val="004A2246"/>
    <w:rsid w:val="004C2BC0"/>
    <w:rsid w:val="004C48D0"/>
    <w:rsid w:val="004C5586"/>
    <w:rsid w:val="004E25AA"/>
    <w:rsid w:val="004E6353"/>
    <w:rsid w:val="004E6B39"/>
    <w:rsid w:val="004F055D"/>
    <w:rsid w:val="005429CC"/>
    <w:rsid w:val="005435BA"/>
    <w:rsid w:val="0054436D"/>
    <w:rsid w:val="005749ED"/>
    <w:rsid w:val="00575D8E"/>
    <w:rsid w:val="00576B8C"/>
    <w:rsid w:val="00582980"/>
    <w:rsid w:val="005A1E18"/>
    <w:rsid w:val="005A65B5"/>
    <w:rsid w:val="005A7BCF"/>
    <w:rsid w:val="005D7C0B"/>
    <w:rsid w:val="005E222A"/>
    <w:rsid w:val="005E45B5"/>
    <w:rsid w:val="005F58CD"/>
    <w:rsid w:val="0061420A"/>
    <w:rsid w:val="006179C6"/>
    <w:rsid w:val="00625433"/>
    <w:rsid w:val="006441A9"/>
    <w:rsid w:val="006714EB"/>
    <w:rsid w:val="006A48DB"/>
    <w:rsid w:val="006B4D94"/>
    <w:rsid w:val="006C2D8E"/>
    <w:rsid w:val="006E5252"/>
    <w:rsid w:val="0070198F"/>
    <w:rsid w:val="00703C64"/>
    <w:rsid w:val="00704B08"/>
    <w:rsid w:val="00727EB4"/>
    <w:rsid w:val="007302D3"/>
    <w:rsid w:val="007304C7"/>
    <w:rsid w:val="00734974"/>
    <w:rsid w:val="007349EE"/>
    <w:rsid w:val="00742A00"/>
    <w:rsid w:val="00750175"/>
    <w:rsid w:val="0077032C"/>
    <w:rsid w:val="00791FEF"/>
    <w:rsid w:val="00797EAD"/>
    <w:rsid w:val="007A3BDE"/>
    <w:rsid w:val="007C32D7"/>
    <w:rsid w:val="007C57FF"/>
    <w:rsid w:val="00832A99"/>
    <w:rsid w:val="0083351D"/>
    <w:rsid w:val="00834737"/>
    <w:rsid w:val="0084358D"/>
    <w:rsid w:val="008572FD"/>
    <w:rsid w:val="00870DFE"/>
    <w:rsid w:val="00873C3D"/>
    <w:rsid w:val="00884A2D"/>
    <w:rsid w:val="008918BE"/>
    <w:rsid w:val="008A3E24"/>
    <w:rsid w:val="008B26BA"/>
    <w:rsid w:val="008B2EAE"/>
    <w:rsid w:val="008C1ABF"/>
    <w:rsid w:val="008C30FA"/>
    <w:rsid w:val="008C35FD"/>
    <w:rsid w:val="008C5700"/>
    <w:rsid w:val="008C74E2"/>
    <w:rsid w:val="008E1039"/>
    <w:rsid w:val="008E29A5"/>
    <w:rsid w:val="008F6144"/>
    <w:rsid w:val="00901FE7"/>
    <w:rsid w:val="009052C0"/>
    <w:rsid w:val="0090575A"/>
    <w:rsid w:val="00912731"/>
    <w:rsid w:val="0091400E"/>
    <w:rsid w:val="0092152F"/>
    <w:rsid w:val="0093597D"/>
    <w:rsid w:val="00956682"/>
    <w:rsid w:val="00972838"/>
    <w:rsid w:val="009847F7"/>
    <w:rsid w:val="00984E91"/>
    <w:rsid w:val="0099077E"/>
    <w:rsid w:val="009B4E29"/>
    <w:rsid w:val="009C2958"/>
    <w:rsid w:val="009D679F"/>
    <w:rsid w:val="009D72A3"/>
    <w:rsid w:val="009E255F"/>
    <w:rsid w:val="009F776A"/>
    <w:rsid w:val="00A00D17"/>
    <w:rsid w:val="00A03A75"/>
    <w:rsid w:val="00A0672F"/>
    <w:rsid w:val="00A17C1C"/>
    <w:rsid w:val="00A24C19"/>
    <w:rsid w:val="00A34924"/>
    <w:rsid w:val="00A51C81"/>
    <w:rsid w:val="00A55359"/>
    <w:rsid w:val="00A70A8A"/>
    <w:rsid w:val="00A72F88"/>
    <w:rsid w:val="00AC3E64"/>
    <w:rsid w:val="00AD2DAC"/>
    <w:rsid w:val="00AE1547"/>
    <w:rsid w:val="00AF1F83"/>
    <w:rsid w:val="00AF5159"/>
    <w:rsid w:val="00AF5D1E"/>
    <w:rsid w:val="00B00250"/>
    <w:rsid w:val="00B127F0"/>
    <w:rsid w:val="00B414A7"/>
    <w:rsid w:val="00B44266"/>
    <w:rsid w:val="00B60B1C"/>
    <w:rsid w:val="00B85BA1"/>
    <w:rsid w:val="00B87DB7"/>
    <w:rsid w:val="00B92DC1"/>
    <w:rsid w:val="00B93116"/>
    <w:rsid w:val="00B96F2D"/>
    <w:rsid w:val="00BA6081"/>
    <w:rsid w:val="00BB4BA5"/>
    <w:rsid w:val="00BC4388"/>
    <w:rsid w:val="00BD611F"/>
    <w:rsid w:val="00BE27C2"/>
    <w:rsid w:val="00C30032"/>
    <w:rsid w:val="00C3608D"/>
    <w:rsid w:val="00C50502"/>
    <w:rsid w:val="00C51E4E"/>
    <w:rsid w:val="00C77687"/>
    <w:rsid w:val="00C8368E"/>
    <w:rsid w:val="00C83D2F"/>
    <w:rsid w:val="00C85005"/>
    <w:rsid w:val="00C93DFA"/>
    <w:rsid w:val="00CA6002"/>
    <w:rsid w:val="00CA72C5"/>
    <w:rsid w:val="00CB6EAE"/>
    <w:rsid w:val="00CB7C63"/>
    <w:rsid w:val="00CF043F"/>
    <w:rsid w:val="00D11BCE"/>
    <w:rsid w:val="00D27BD5"/>
    <w:rsid w:val="00D30356"/>
    <w:rsid w:val="00D70C2C"/>
    <w:rsid w:val="00D75DA6"/>
    <w:rsid w:val="00D83D97"/>
    <w:rsid w:val="00DA06EE"/>
    <w:rsid w:val="00DC007F"/>
    <w:rsid w:val="00DE09AE"/>
    <w:rsid w:val="00E05509"/>
    <w:rsid w:val="00E23454"/>
    <w:rsid w:val="00E5781D"/>
    <w:rsid w:val="00E67604"/>
    <w:rsid w:val="00E7798E"/>
    <w:rsid w:val="00E87868"/>
    <w:rsid w:val="00E87B2F"/>
    <w:rsid w:val="00EA0F88"/>
    <w:rsid w:val="00EB1A7B"/>
    <w:rsid w:val="00EB3BE8"/>
    <w:rsid w:val="00EE078A"/>
    <w:rsid w:val="00F05E2C"/>
    <w:rsid w:val="00F13B84"/>
    <w:rsid w:val="00F16161"/>
    <w:rsid w:val="00F4610E"/>
    <w:rsid w:val="00F50062"/>
    <w:rsid w:val="00F75763"/>
    <w:rsid w:val="00FB78B0"/>
    <w:rsid w:val="00FD038E"/>
    <w:rsid w:val="00FD1348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453781"/>
  <w15:docId w15:val="{055B4C96-5616-4274-B04E-17B9E04C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B78B0"/>
    <w:pPr>
      <w:spacing w:after="200" w:line="276" w:lineRule="auto"/>
      <w:jc w:val="both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832A99"/>
    <w:pPr>
      <w:keepNext/>
      <w:numPr>
        <w:numId w:val="5"/>
      </w:numPr>
      <w:spacing w:before="240" w:after="240"/>
      <w:outlineLvl w:val="0"/>
    </w:pPr>
    <w:rPr>
      <w:rFonts w:ascii="Calibri Light" w:hAnsi="Calibri Light"/>
      <w:b/>
      <w:bCs/>
      <w:kern w:val="32"/>
      <w:sz w:val="26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240A4A"/>
    <w:pPr>
      <w:keepNext/>
      <w:numPr>
        <w:ilvl w:val="1"/>
        <w:numId w:val="5"/>
      </w:numPr>
      <w:spacing w:before="240" w:after="60"/>
      <w:ind w:left="576"/>
      <w:outlineLvl w:val="1"/>
    </w:pPr>
    <w:rPr>
      <w:rFonts w:ascii="Calibri Light" w:hAnsi="Calibri Light"/>
      <w:b/>
      <w:bCs/>
      <w:iCs/>
      <w:sz w:val="24"/>
      <w:szCs w:val="28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B78B0"/>
    <w:pPr>
      <w:keepNext/>
      <w:numPr>
        <w:ilvl w:val="2"/>
        <w:numId w:val="5"/>
      </w:numPr>
      <w:spacing w:before="240" w:after="60"/>
      <w:outlineLvl w:val="2"/>
    </w:pPr>
    <w:rPr>
      <w:rFonts w:ascii="Calibri Light" w:hAnsi="Calibri Light"/>
      <w:bCs/>
      <w:sz w:val="24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40A4A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40A4A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40A4A"/>
    <w:pPr>
      <w:numPr>
        <w:ilvl w:val="5"/>
        <w:numId w:val="5"/>
      </w:numPr>
      <w:spacing w:before="240" w:after="60"/>
      <w:outlineLvl w:val="5"/>
    </w:pPr>
    <w:rPr>
      <w:b/>
      <w:bCs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40A4A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40A4A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40A4A"/>
    <w:pPr>
      <w:numPr>
        <w:ilvl w:val="8"/>
        <w:numId w:val="5"/>
      </w:numPr>
      <w:spacing w:before="240" w:after="60"/>
      <w:outlineLvl w:val="8"/>
    </w:pPr>
    <w:rPr>
      <w:rFonts w:ascii="Calibri Light" w:hAnsi="Calibri Ligh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"/>
    <w:basedOn w:val="Norml"/>
    <w:link w:val="ListaszerbekezdsChar"/>
    <w:uiPriority w:val="34"/>
    <w:qFormat/>
    <w:rsid w:val="00BA6081"/>
    <w:pPr>
      <w:ind w:left="720"/>
      <w:contextualSpacing/>
    </w:pPr>
  </w:style>
  <w:style w:type="paragraph" w:styleId="Jegyzetszveg">
    <w:name w:val="annotation text"/>
    <w:basedOn w:val="Norml"/>
    <w:link w:val="JegyzetszvegChar"/>
    <w:uiPriority w:val="99"/>
    <w:semiHidden/>
    <w:rsid w:val="00CF043F"/>
    <w:pPr>
      <w:spacing w:after="0" w:line="360" w:lineRule="auto"/>
      <w:ind w:firstLine="284"/>
    </w:pPr>
    <w:rPr>
      <w:rFonts w:ascii="Times New Roman" w:hAnsi="Times New Roman"/>
      <w:sz w:val="20"/>
      <w:szCs w:val="20"/>
    </w:rPr>
  </w:style>
  <w:style w:type="character" w:customStyle="1" w:styleId="JegyzetszvegChar">
    <w:name w:val="Jegyzetszöveg Char"/>
    <w:link w:val="Jegyzetszveg"/>
    <w:rsid w:val="00CF043F"/>
    <w:rPr>
      <w:rFonts w:ascii="Times New Roman" w:eastAsia="Times New Roman" w:hAnsi="Times New Roman" w:cs="Times New Roman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956682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956682"/>
    <w:rPr>
      <w:sz w:val="22"/>
      <w:szCs w:val="22"/>
    </w:rPr>
  </w:style>
  <w:style w:type="paragraph" w:styleId="llb">
    <w:name w:val="footer"/>
    <w:basedOn w:val="Norml"/>
    <w:link w:val="llbChar"/>
    <w:unhideWhenUsed/>
    <w:rsid w:val="00956682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rsid w:val="00956682"/>
    <w:rPr>
      <w:sz w:val="22"/>
      <w:szCs w:val="22"/>
    </w:rPr>
  </w:style>
  <w:style w:type="character" w:styleId="Hiperhivatkozs">
    <w:name w:val="Hyperlink"/>
    <w:uiPriority w:val="99"/>
    <w:rsid w:val="00AF1F83"/>
    <w:rPr>
      <w:color w:val="0000FF"/>
      <w:u w:val="single"/>
    </w:rPr>
  </w:style>
  <w:style w:type="paragraph" w:styleId="Nincstrkz">
    <w:name w:val="No Spacing"/>
    <w:uiPriority w:val="1"/>
    <w:qFormat/>
    <w:rsid w:val="00EE078A"/>
    <w:pPr>
      <w:ind w:firstLine="284"/>
      <w:jc w:val="both"/>
    </w:pPr>
    <w:rPr>
      <w:rFonts w:ascii="Times New Roman" w:hAnsi="Times New Roman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06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DA06EE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CA60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090CAD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90CAD"/>
    <w:pPr>
      <w:spacing w:after="200" w:line="276" w:lineRule="auto"/>
      <w:ind w:firstLine="0"/>
      <w:jc w:val="left"/>
    </w:pPr>
    <w:rPr>
      <w:rFonts w:ascii="Calibri" w:hAnsi="Calibri"/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90CA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locked/>
    <w:rsid w:val="00090CAD"/>
    <w:rPr>
      <w:sz w:val="22"/>
      <w:szCs w:val="22"/>
    </w:rPr>
  </w:style>
  <w:style w:type="paragraph" w:customStyle="1" w:styleId="Norml1">
    <w:name w:val="Normál1"/>
    <w:basedOn w:val="Norml"/>
    <w:link w:val="Norml1Char"/>
    <w:uiPriority w:val="99"/>
    <w:rsid w:val="00090CAD"/>
    <w:pPr>
      <w:spacing w:before="60" w:after="120" w:line="280" w:lineRule="atLeast"/>
    </w:pPr>
    <w:rPr>
      <w:rFonts w:ascii="Franklin Gothic Book" w:hAnsi="Franklin Gothic Book"/>
      <w:sz w:val="20"/>
      <w:szCs w:val="20"/>
    </w:rPr>
  </w:style>
  <w:style w:type="character" w:customStyle="1" w:styleId="Norml1Char">
    <w:name w:val="Normál1 Char"/>
    <w:link w:val="Norml1"/>
    <w:uiPriority w:val="99"/>
    <w:locked/>
    <w:rsid w:val="00090CAD"/>
    <w:rPr>
      <w:rFonts w:ascii="Franklin Gothic Book" w:hAnsi="Franklin Gothic Book"/>
    </w:rPr>
  </w:style>
  <w:style w:type="paragraph" w:customStyle="1" w:styleId="Default">
    <w:name w:val="Default"/>
    <w:rsid w:val="00090CA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Mrltotthiperhivatkozs">
    <w:name w:val="FollowedHyperlink"/>
    <w:uiPriority w:val="99"/>
    <w:semiHidden/>
    <w:unhideWhenUsed/>
    <w:rsid w:val="00086192"/>
    <w:rPr>
      <w:color w:val="954F72"/>
      <w:u w:val="single"/>
    </w:rPr>
  </w:style>
  <w:style w:type="character" w:customStyle="1" w:styleId="Cmsor1Char">
    <w:name w:val="Címsor 1 Char"/>
    <w:link w:val="Cmsor1"/>
    <w:uiPriority w:val="9"/>
    <w:rsid w:val="00832A99"/>
    <w:rPr>
      <w:rFonts w:ascii="Calibri Light" w:hAnsi="Calibri Light"/>
      <w:b/>
      <w:bCs/>
      <w:kern w:val="32"/>
      <w:sz w:val="26"/>
      <w:szCs w:val="32"/>
    </w:rPr>
  </w:style>
  <w:style w:type="character" w:customStyle="1" w:styleId="Cmsor2Char">
    <w:name w:val="Címsor 2 Char"/>
    <w:link w:val="Cmsor2"/>
    <w:uiPriority w:val="9"/>
    <w:rsid w:val="00240A4A"/>
    <w:rPr>
      <w:rFonts w:ascii="Calibri Light" w:hAnsi="Calibri Light"/>
      <w:b/>
      <w:bCs/>
      <w:iCs/>
      <w:sz w:val="24"/>
      <w:szCs w:val="28"/>
    </w:rPr>
  </w:style>
  <w:style w:type="character" w:customStyle="1" w:styleId="Cmsor3Char">
    <w:name w:val="Címsor 3 Char"/>
    <w:link w:val="Cmsor3"/>
    <w:uiPriority w:val="9"/>
    <w:rsid w:val="00FB78B0"/>
    <w:rPr>
      <w:rFonts w:ascii="Calibri Light" w:hAnsi="Calibri Light"/>
      <w:bCs/>
      <w:sz w:val="24"/>
      <w:szCs w:val="26"/>
    </w:rPr>
  </w:style>
  <w:style w:type="character" w:customStyle="1" w:styleId="Cmsor4Char">
    <w:name w:val="Címsor 4 Char"/>
    <w:link w:val="Cmsor4"/>
    <w:uiPriority w:val="9"/>
    <w:semiHidden/>
    <w:rsid w:val="00240A4A"/>
    <w:rPr>
      <w:b/>
      <w:bCs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240A4A"/>
    <w:rPr>
      <w:b/>
      <w:bCs/>
      <w:i/>
      <w:iCs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240A4A"/>
    <w:rPr>
      <w:b/>
      <w:bCs/>
      <w:sz w:val="22"/>
      <w:szCs w:val="22"/>
    </w:rPr>
  </w:style>
  <w:style w:type="character" w:customStyle="1" w:styleId="Cmsor7Char">
    <w:name w:val="Címsor 7 Char"/>
    <w:link w:val="Cmsor7"/>
    <w:uiPriority w:val="9"/>
    <w:semiHidden/>
    <w:rsid w:val="00240A4A"/>
    <w:rPr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240A4A"/>
    <w:rPr>
      <w:i/>
      <w:iCs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240A4A"/>
    <w:rPr>
      <w:rFonts w:ascii="Calibri Light" w:hAnsi="Calibri Light"/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5017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50175"/>
  </w:style>
  <w:style w:type="character" w:styleId="Lbjegyzet-hivatkozs">
    <w:name w:val="footnote reference"/>
    <w:basedOn w:val="Bekezdsalapbettpusa"/>
    <w:uiPriority w:val="99"/>
    <w:semiHidden/>
    <w:unhideWhenUsed/>
    <w:rsid w:val="007501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5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5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F60C1E-FCB3-4E06-98AB-75554E51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CEEF6006</Template>
  <TotalTime>0</TotalTime>
  <Pages>11</Pages>
  <Words>3161</Words>
  <Characters>21813</Characters>
  <Application>Microsoft Office Word</Application>
  <DocSecurity>0</DocSecurity>
  <Lines>181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Fejlesztés Fejlesztés</cp:lastModifiedBy>
  <cp:revision>2</cp:revision>
  <cp:lastPrinted>2017-03-08T17:21:00Z</cp:lastPrinted>
  <dcterms:created xsi:type="dcterms:W3CDTF">2018-09-20T14:06:00Z</dcterms:created>
  <dcterms:modified xsi:type="dcterms:W3CDTF">2018-09-20T14:06:00Z</dcterms:modified>
</cp:coreProperties>
</file>